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9190D">
      <w:pPr>
        <w:spacing w:before="120" w:beforeAutospacing="1" w:after="120" w:afterAutospacing="1" w:line="420" w:lineRule="exact"/>
        <w:jc w:val="center"/>
        <w:rPr>
          <w:rFonts w:eastAsia="仿宋"/>
          <w:color w:val="595959"/>
          <w:sz w:val="16"/>
        </w:rPr>
      </w:pPr>
      <w:r>
        <w:rPr>
          <w:rFonts w:eastAsia="仿宋"/>
          <w:b/>
          <w:bCs/>
          <w:sz w:val="36"/>
          <w:szCs w:val="36"/>
        </w:rPr>
        <w:t xml:space="preserve">Registration Form for </w:t>
      </w:r>
      <w:r>
        <w:rPr>
          <w:rFonts w:eastAsia="仿宋"/>
          <w:b/>
          <w:bCs/>
          <w:sz w:val="36"/>
          <w:szCs w:val="36"/>
          <w:lang w:val="en-US" w:eastAsia="zh-CN"/>
        </w:rPr>
        <w:t>202</w:t>
      </w:r>
      <w:r>
        <w:rPr>
          <w:rFonts w:hint="eastAsia" w:eastAsia="仿宋"/>
          <w:b/>
          <w:bCs/>
          <w:sz w:val="36"/>
          <w:szCs w:val="36"/>
          <w:lang w:val="en-US" w:eastAsia="zh-CN"/>
        </w:rPr>
        <w:t>6</w:t>
      </w:r>
      <w:r>
        <w:rPr>
          <w:rFonts w:eastAsia="仿宋"/>
          <w:b/>
          <w:bCs/>
          <w:sz w:val="36"/>
          <w:szCs w:val="36"/>
          <w:lang w:val="en-US" w:eastAsia="zh-CN"/>
        </w:rPr>
        <w:t xml:space="preserve"> Ministry of Ecology and Environment South-South Cooperation Capacity Building Project on Climate Change — Seminar on </w:t>
      </w:r>
      <w:r>
        <w:rPr>
          <w:rFonts w:hint="eastAsia" w:eastAsia="仿宋"/>
          <w:b/>
          <w:bCs/>
          <w:sz w:val="36"/>
          <w:szCs w:val="36"/>
          <w:lang w:val="en-US" w:eastAsia="zh-CN"/>
        </w:rPr>
        <w:t xml:space="preserve">Island </w:t>
      </w:r>
      <w:r>
        <w:rPr>
          <w:rFonts w:eastAsia="仿宋"/>
          <w:b/>
          <w:bCs/>
          <w:sz w:val="36"/>
          <w:szCs w:val="36"/>
          <w:lang w:val="en-US" w:eastAsia="zh-CN"/>
        </w:rPr>
        <w:t>Climate Change Adaptation Capacity Building and Marine Environmental Protection</w:t>
      </w:r>
    </w:p>
    <w:tbl>
      <w:tblPr>
        <w:tblStyle w:val="13"/>
        <w:tblW w:w="91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1988"/>
        <w:gridCol w:w="1820"/>
        <w:gridCol w:w="1706"/>
        <w:gridCol w:w="1683"/>
      </w:tblGrid>
      <w:tr w14:paraId="1F862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1982" w:type="dxa"/>
            <w:vAlign w:val="center"/>
          </w:tcPr>
          <w:p w14:paraId="1846C8CB"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>Surname Name</w:t>
            </w:r>
            <w:r>
              <w:rPr>
                <w:rFonts w:eastAsiaTheme="minorEastAsia"/>
                <w:lang w:val="en-US" w:eastAsia="zh-CN"/>
              </w:rPr>
              <w:t xml:space="preserve"> </w:t>
            </w:r>
          </w:p>
          <w:p w14:paraId="6E91C978"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  <w:t>(consistent with the passport)</w:t>
            </w:r>
          </w:p>
        </w:tc>
        <w:tc>
          <w:tcPr>
            <w:tcW w:w="1988" w:type="dxa"/>
            <w:vAlign w:val="center"/>
          </w:tcPr>
          <w:p w14:paraId="69EAE37F">
            <w:pPr>
              <w:jc w:val="center"/>
              <w:rPr>
                <w:rFonts w:eastAsiaTheme="minorEastAsia"/>
              </w:rPr>
            </w:pPr>
          </w:p>
        </w:tc>
        <w:tc>
          <w:tcPr>
            <w:tcW w:w="1820" w:type="dxa"/>
            <w:vAlign w:val="center"/>
          </w:tcPr>
          <w:p w14:paraId="73267658">
            <w:pPr>
              <w:jc w:val="center"/>
              <w:rPr>
                <w:rFonts w:eastAsiaTheme="minorEastAsia"/>
                <w:b/>
                <w:bCs/>
                <w:lang w:val="en-US" w:eastAsia="zh-CN"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>Given Names</w:t>
            </w:r>
          </w:p>
          <w:p w14:paraId="25970DCC">
            <w:pPr>
              <w:jc w:val="center"/>
              <w:rPr>
                <w:rFonts w:eastAsiaTheme="minorEastAsia"/>
                <w:b/>
                <w:bCs/>
                <w:lang w:val="en-US"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  <w:t>(consistent with the passport)</w:t>
            </w:r>
          </w:p>
        </w:tc>
        <w:tc>
          <w:tcPr>
            <w:tcW w:w="1706" w:type="dxa"/>
            <w:vAlign w:val="center"/>
          </w:tcPr>
          <w:p w14:paraId="2EF92074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683" w:type="dxa"/>
            <w:vMerge w:val="restart"/>
            <w:vAlign w:val="center"/>
          </w:tcPr>
          <w:p w14:paraId="265ED7B6"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eastAsiaTheme="minorEastAsia"/>
                <w:color w:val="0000FF"/>
                <w:lang w:val="en-US" w:eastAsia="zh-CN"/>
              </w:rPr>
              <w:t>(photo)</w:t>
            </w:r>
          </w:p>
        </w:tc>
      </w:tr>
      <w:tr w14:paraId="42E97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982" w:type="dxa"/>
            <w:vAlign w:val="center"/>
          </w:tcPr>
          <w:p w14:paraId="784F002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Nationality</w:t>
            </w:r>
          </w:p>
        </w:tc>
        <w:tc>
          <w:tcPr>
            <w:tcW w:w="1988" w:type="dxa"/>
            <w:vAlign w:val="center"/>
          </w:tcPr>
          <w:p w14:paraId="09C6C3F3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 w14:paraId="2957EFA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>Gender</w:t>
            </w:r>
          </w:p>
        </w:tc>
        <w:tc>
          <w:tcPr>
            <w:tcW w:w="1706" w:type="dxa"/>
            <w:vAlign w:val="center"/>
          </w:tcPr>
          <w:p w14:paraId="2D91EA95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683" w:type="dxa"/>
            <w:vMerge w:val="continue"/>
            <w:vAlign w:val="center"/>
          </w:tcPr>
          <w:p w14:paraId="51E114D8">
            <w:pPr>
              <w:jc w:val="center"/>
              <w:rPr>
                <w:rFonts w:eastAsiaTheme="minorEastAsia"/>
              </w:rPr>
            </w:pPr>
          </w:p>
        </w:tc>
      </w:tr>
      <w:tr w14:paraId="2EFE3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1982" w:type="dxa"/>
            <w:vAlign w:val="center"/>
          </w:tcPr>
          <w:p w14:paraId="1283922D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Highest Academic Degree</w:t>
            </w:r>
          </w:p>
        </w:tc>
        <w:tc>
          <w:tcPr>
            <w:tcW w:w="1988" w:type="dxa"/>
            <w:vAlign w:val="center"/>
          </w:tcPr>
          <w:p w14:paraId="5C8B820B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 w14:paraId="6F08B496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Date of Birth</w:t>
            </w:r>
          </w:p>
          <w:p w14:paraId="3C04E178">
            <w:pPr>
              <w:pStyle w:val="4"/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</w:rPr>
              <w:t>(dd/mm/yy)</w:t>
            </w:r>
          </w:p>
        </w:tc>
        <w:tc>
          <w:tcPr>
            <w:tcW w:w="1706" w:type="dxa"/>
            <w:vAlign w:val="center"/>
          </w:tcPr>
          <w:p w14:paraId="224A7F8E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683" w:type="dxa"/>
            <w:vMerge w:val="continue"/>
            <w:vAlign w:val="center"/>
          </w:tcPr>
          <w:p w14:paraId="1F0C1E97">
            <w:pPr>
              <w:jc w:val="center"/>
              <w:rPr>
                <w:rFonts w:eastAsiaTheme="minorEastAsia"/>
              </w:rPr>
            </w:pPr>
          </w:p>
        </w:tc>
      </w:tr>
      <w:tr w14:paraId="48A34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982" w:type="dxa"/>
            <w:vAlign w:val="center"/>
          </w:tcPr>
          <w:p w14:paraId="6A66DCA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Employer</w:t>
            </w:r>
          </w:p>
        </w:tc>
        <w:tc>
          <w:tcPr>
            <w:tcW w:w="1988" w:type="dxa"/>
            <w:vAlign w:val="center"/>
          </w:tcPr>
          <w:p w14:paraId="072C8356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 w14:paraId="51B72D5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Job Description/ Title</w:t>
            </w:r>
          </w:p>
        </w:tc>
        <w:tc>
          <w:tcPr>
            <w:tcW w:w="1706" w:type="dxa"/>
            <w:vAlign w:val="center"/>
          </w:tcPr>
          <w:p w14:paraId="7B535E29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683" w:type="dxa"/>
            <w:vMerge w:val="continue"/>
            <w:vAlign w:val="center"/>
          </w:tcPr>
          <w:p w14:paraId="485038E4">
            <w:pPr>
              <w:jc w:val="center"/>
              <w:rPr>
                <w:rFonts w:eastAsiaTheme="minorEastAsia"/>
              </w:rPr>
            </w:pPr>
          </w:p>
        </w:tc>
      </w:tr>
      <w:tr w14:paraId="5D54C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982" w:type="dxa"/>
            <w:vAlign w:val="center"/>
          </w:tcPr>
          <w:p w14:paraId="3C217512">
            <w:pPr>
              <w:jc w:val="center"/>
              <w:rPr>
                <w:rFonts w:eastAsiaTheme="minorEastAsia"/>
                <w:b/>
                <w:bCs/>
                <w:lang w:val="en-US" w:eastAsia="zh-CN"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 xml:space="preserve">Work Address </w:t>
            </w:r>
          </w:p>
          <w:p w14:paraId="6A9519D0">
            <w:pPr>
              <w:spacing w:after="120"/>
              <w:jc w:val="center"/>
              <w:rPr>
                <w:rFonts w:eastAsiaTheme="minorEastAsia"/>
                <w:color w:val="595959"/>
                <w:sz w:val="16"/>
                <w:lang w:val="en-US"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  <w:t>(s</w:t>
            </w:r>
            <w:r>
              <w:rPr>
                <w:rFonts w:eastAsiaTheme="minorEastAsia"/>
                <w:color w:val="0000FF"/>
                <w:sz w:val="21"/>
                <w:szCs w:val="21"/>
              </w:rPr>
              <w:t xml:space="preserve">pecific to </w:t>
            </w:r>
            <w: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  <w:t>building)</w:t>
            </w:r>
          </w:p>
        </w:tc>
        <w:tc>
          <w:tcPr>
            <w:tcW w:w="1988" w:type="dxa"/>
            <w:vAlign w:val="center"/>
          </w:tcPr>
          <w:p w14:paraId="750C3E70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 w14:paraId="71C454E2">
            <w:pPr>
              <w:jc w:val="center"/>
              <w:rPr>
                <w:rFonts w:eastAsiaTheme="minorEastAsia"/>
                <w:b/>
                <w:bCs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lang w:val="en-US" w:eastAsia="zh-CN"/>
              </w:rPr>
              <w:t>D</w:t>
            </w:r>
            <w:r>
              <w:rPr>
                <w:rFonts w:eastAsiaTheme="minorEastAsia"/>
                <w:b/>
                <w:bCs/>
                <w:lang w:val="en-US" w:eastAsia="zh-CN"/>
              </w:rPr>
              <w:t>eparture City</w:t>
            </w:r>
          </w:p>
        </w:tc>
        <w:tc>
          <w:tcPr>
            <w:tcW w:w="3389" w:type="dxa"/>
            <w:gridSpan w:val="2"/>
            <w:vAlign w:val="center"/>
          </w:tcPr>
          <w:p w14:paraId="13F9483B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</w:tr>
      <w:tr w14:paraId="71C40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982" w:type="dxa"/>
            <w:vAlign w:val="center"/>
          </w:tcPr>
          <w:p w14:paraId="18B3400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Telephone</w:t>
            </w:r>
          </w:p>
        </w:tc>
        <w:tc>
          <w:tcPr>
            <w:tcW w:w="1988" w:type="dxa"/>
            <w:vAlign w:val="center"/>
          </w:tcPr>
          <w:p w14:paraId="2FAC7A74">
            <w:pPr>
              <w:jc w:val="center"/>
              <w:rPr>
                <w:rFonts w:eastAsiaTheme="minorEastAsia"/>
              </w:rPr>
            </w:pPr>
          </w:p>
        </w:tc>
        <w:tc>
          <w:tcPr>
            <w:tcW w:w="1820" w:type="dxa"/>
            <w:vAlign w:val="center"/>
          </w:tcPr>
          <w:p w14:paraId="06E27E2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E</w:t>
            </w:r>
            <w:r>
              <w:rPr>
                <w:rFonts w:eastAsiaTheme="minorEastAsia"/>
                <w:b/>
                <w:bCs/>
                <w:lang w:val="en-US" w:eastAsia="zh-CN"/>
              </w:rPr>
              <w:t>-</w:t>
            </w:r>
            <w:r>
              <w:rPr>
                <w:rFonts w:eastAsiaTheme="minorEastAsia"/>
                <w:b/>
                <w:bCs/>
              </w:rPr>
              <w:t>mail</w:t>
            </w:r>
          </w:p>
        </w:tc>
        <w:tc>
          <w:tcPr>
            <w:tcW w:w="3389" w:type="dxa"/>
            <w:gridSpan w:val="2"/>
            <w:vAlign w:val="center"/>
          </w:tcPr>
          <w:p w14:paraId="3A0F2325">
            <w:pPr>
              <w:jc w:val="center"/>
              <w:rPr>
                <w:rFonts w:eastAsiaTheme="minorEastAsia"/>
              </w:rPr>
            </w:pPr>
          </w:p>
        </w:tc>
      </w:tr>
      <w:tr w14:paraId="2CB17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982" w:type="dxa"/>
            <w:vAlign w:val="center"/>
          </w:tcPr>
          <w:p w14:paraId="0980FEB9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Religion</w:t>
            </w:r>
          </w:p>
        </w:tc>
        <w:tc>
          <w:tcPr>
            <w:tcW w:w="7197" w:type="dxa"/>
            <w:gridSpan w:val="4"/>
            <w:vAlign w:val="center"/>
          </w:tcPr>
          <w:p w14:paraId="34B8B2D5">
            <w:pPr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</w:rPr>
              <w:t xml:space="preserve">(Please </w:t>
            </w:r>
            <w: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  <w:t>kindly specify</w:t>
            </w:r>
            <w:r>
              <w:rPr>
                <w:rFonts w:eastAsiaTheme="minorEastAsia"/>
                <w:color w:val="0000FF"/>
                <w:sz w:val="21"/>
                <w:szCs w:val="21"/>
              </w:rPr>
              <w:t xml:space="preserve"> taboo items, such as food or culture)</w:t>
            </w:r>
          </w:p>
        </w:tc>
      </w:tr>
      <w:tr w14:paraId="1DA44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982" w:type="dxa"/>
            <w:vAlign w:val="center"/>
          </w:tcPr>
          <w:p w14:paraId="2EE1DF0F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>Health Condition</w:t>
            </w:r>
          </w:p>
        </w:tc>
        <w:tc>
          <w:tcPr>
            <w:tcW w:w="7197" w:type="dxa"/>
            <w:gridSpan w:val="4"/>
            <w:vAlign w:val="center"/>
          </w:tcPr>
          <w:p w14:paraId="2A37116D">
            <w:pPr>
              <w:rPr>
                <w:rFonts w:eastAsiaTheme="minorEastAsia"/>
                <w:color w:val="0000FF"/>
                <w:sz w:val="21"/>
                <w:szCs w:val="21"/>
                <w:lang w:val="en-US" w:eastAsia="zh-CN"/>
              </w:rPr>
            </w:pPr>
          </w:p>
        </w:tc>
      </w:tr>
      <w:tr w14:paraId="20DA3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  <w:jc w:val="center"/>
        </w:trPr>
        <w:tc>
          <w:tcPr>
            <w:tcW w:w="1982" w:type="dxa"/>
            <w:vAlign w:val="center"/>
          </w:tcPr>
          <w:p w14:paraId="42506AD4">
            <w:pPr>
              <w:jc w:val="center"/>
              <w:rPr>
                <w:rFonts w:eastAsiaTheme="minorEastAsia"/>
                <w:b/>
                <w:bCs/>
                <w:lang w:val="en-US" w:eastAsia="zh-CN"/>
              </w:rPr>
            </w:pPr>
            <w:r>
              <w:rPr>
                <w:rFonts w:eastAsiaTheme="minorEastAsia"/>
                <w:b/>
                <w:bCs/>
                <w:lang w:val="en-US" w:eastAsia="zh-CN"/>
              </w:rPr>
              <w:t>English</w:t>
            </w:r>
          </w:p>
        </w:tc>
        <w:tc>
          <w:tcPr>
            <w:tcW w:w="7197" w:type="dxa"/>
            <w:gridSpan w:val="4"/>
            <w:vAlign w:val="center"/>
          </w:tcPr>
          <w:p w14:paraId="301CEA6A">
            <w:pPr>
              <w:rPr>
                <w:rFonts w:eastAsiaTheme="minorEastAsia"/>
                <w:color w:val="0000FF"/>
                <w:sz w:val="21"/>
                <w:szCs w:val="21"/>
                <w:lang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t xml:space="preserve">Proficiency: </w:t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sym w:font="Wingdings 2" w:char="00A3"/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t xml:space="preserve"> Skilled</w:t>
            </w:r>
            <w:r>
              <w:rPr>
                <w:rFonts w:hint="eastAsia" w:eastAsiaTheme="minorEastAsia"/>
                <w:color w:val="0000FF"/>
                <w:sz w:val="21"/>
                <w:szCs w:val="21"/>
                <w:lang w:eastAsia="zh-CN"/>
              </w:rPr>
              <w:t>;</w:t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t xml:space="preserve">    </w:t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sym w:font="Wingdings 2" w:char="00A3"/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t xml:space="preserve"> Average;    </w:t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sym w:font="Wingdings 2" w:char="00A3"/>
            </w:r>
            <w:r>
              <w:rPr>
                <w:rFonts w:eastAsiaTheme="minorEastAsia"/>
                <w:color w:val="0000FF"/>
                <w:sz w:val="21"/>
                <w:szCs w:val="21"/>
                <w:lang w:eastAsia="zh-CN"/>
              </w:rPr>
              <w:t xml:space="preserve"> Unskilled</w:t>
            </w:r>
          </w:p>
          <w:p w14:paraId="221F2BA5">
            <w:pPr>
              <w:rPr>
                <w:rFonts w:eastAsiaTheme="minorEastAsia"/>
                <w:color w:val="0000FF"/>
                <w:sz w:val="21"/>
                <w:szCs w:val="21"/>
                <w:lang w:eastAsia="zh-CN"/>
              </w:rPr>
            </w:pPr>
            <w:r>
              <w:rPr>
                <w:rFonts w:hint="eastAsia" w:eastAsiaTheme="minorEastAsia"/>
                <w:color w:val="0000FF"/>
                <w:sz w:val="21"/>
                <w:szCs w:val="21"/>
                <w:lang w:val="en-US" w:eastAsia="zh-CN"/>
              </w:rPr>
              <w:t>(Please select according to your actual condition and mark with a ✓.)</w:t>
            </w:r>
          </w:p>
        </w:tc>
      </w:tr>
      <w:tr w14:paraId="4D4F6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982" w:type="dxa"/>
            <w:vAlign w:val="center"/>
          </w:tcPr>
          <w:p w14:paraId="6D87981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Passport Type</w:t>
            </w:r>
          </w:p>
        </w:tc>
        <w:tc>
          <w:tcPr>
            <w:tcW w:w="7197" w:type="dxa"/>
            <w:gridSpan w:val="4"/>
            <w:vAlign w:val="center"/>
          </w:tcPr>
          <w:p w14:paraId="05E21514">
            <w:pPr>
              <w:rPr>
                <w:rFonts w:eastAsiaTheme="minorEastAsia"/>
              </w:rPr>
            </w:pPr>
          </w:p>
        </w:tc>
      </w:tr>
      <w:tr w14:paraId="7AF2B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  <w:jc w:val="center"/>
        </w:trPr>
        <w:tc>
          <w:tcPr>
            <w:tcW w:w="1982" w:type="dxa"/>
            <w:vAlign w:val="center"/>
          </w:tcPr>
          <w:p w14:paraId="79ADD64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Passport Number</w:t>
            </w:r>
          </w:p>
        </w:tc>
        <w:tc>
          <w:tcPr>
            <w:tcW w:w="7197" w:type="dxa"/>
            <w:gridSpan w:val="4"/>
            <w:vAlign w:val="center"/>
          </w:tcPr>
          <w:p w14:paraId="1D0243E0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</w:tr>
      <w:tr w14:paraId="06CE0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82" w:type="dxa"/>
            <w:vAlign w:val="center"/>
          </w:tcPr>
          <w:p w14:paraId="4CBE58EA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Issuance Date</w:t>
            </w:r>
          </w:p>
          <w:p w14:paraId="763F3ED2">
            <w:pPr>
              <w:jc w:val="center"/>
              <w:rPr>
                <w:rFonts w:hint="eastAsia" w:eastAsiaTheme="minorEastAsia"/>
                <w:b/>
                <w:bCs/>
                <w:lang w:val="en-US" w:eastAsia="zh-CN"/>
              </w:rPr>
            </w:pPr>
            <w:r>
              <w:rPr>
                <w:rFonts w:eastAsiaTheme="minorEastAsia"/>
                <w:color w:val="0000FF"/>
                <w:sz w:val="21"/>
                <w:szCs w:val="21"/>
              </w:rPr>
              <w:t>(dd/mm/yy)</w:t>
            </w:r>
          </w:p>
        </w:tc>
        <w:tc>
          <w:tcPr>
            <w:tcW w:w="7197" w:type="dxa"/>
            <w:gridSpan w:val="4"/>
            <w:vAlign w:val="center"/>
          </w:tcPr>
          <w:p w14:paraId="3D65D5F6">
            <w:pPr>
              <w:jc w:val="center"/>
              <w:rPr>
                <w:rFonts w:eastAsiaTheme="minorEastAsia"/>
                <w:lang w:val="en-US" w:eastAsia="zh-CN"/>
              </w:rPr>
            </w:pPr>
          </w:p>
        </w:tc>
      </w:tr>
      <w:tr w14:paraId="6A571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982" w:type="dxa"/>
            <w:vAlign w:val="center"/>
          </w:tcPr>
          <w:p w14:paraId="28E5B90F"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b/>
                <w:bCs/>
              </w:rPr>
              <w:t>Expiration date</w:t>
            </w: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color w:val="0000FF"/>
                <w:sz w:val="21"/>
                <w:szCs w:val="21"/>
              </w:rPr>
              <w:t>(dd/mm/yy)</w:t>
            </w:r>
          </w:p>
        </w:tc>
        <w:tc>
          <w:tcPr>
            <w:tcW w:w="7197" w:type="dxa"/>
            <w:gridSpan w:val="4"/>
            <w:vAlign w:val="center"/>
          </w:tcPr>
          <w:p w14:paraId="0FF94EF7">
            <w:pPr>
              <w:jc w:val="center"/>
              <w:rPr>
                <w:rFonts w:eastAsiaTheme="minorEastAsia"/>
                <w:lang w:eastAsia="zh-CN"/>
              </w:rPr>
            </w:pPr>
          </w:p>
        </w:tc>
      </w:tr>
      <w:tr w14:paraId="488C2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82" w:type="dxa"/>
            <w:vAlign w:val="center"/>
          </w:tcPr>
          <w:p w14:paraId="2B0F5FFE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>Contact Information</w:t>
            </w:r>
          </w:p>
        </w:tc>
        <w:tc>
          <w:tcPr>
            <w:tcW w:w="7197" w:type="dxa"/>
            <w:gridSpan w:val="4"/>
            <w:vAlign w:val="center"/>
          </w:tcPr>
          <w:p w14:paraId="13449170">
            <w:pPr>
              <w:spacing w:line="276" w:lineRule="auto"/>
              <w:rPr>
                <w:rFonts w:eastAsiaTheme="minorEastAsia"/>
              </w:rPr>
            </w:pPr>
          </w:p>
        </w:tc>
      </w:tr>
      <w:tr w14:paraId="70932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79" w:type="dxa"/>
            <w:gridSpan w:val="5"/>
          </w:tcPr>
          <w:p w14:paraId="1C9A1D08">
            <w:pPr>
              <w:spacing w:line="2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I</w:t>
            </w:r>
            <w:r>
              <w:rPr>
                <w:szCs w:val="21"/>
              </w:rPr>
              <w:t>ntroduction</w:t>
            </w:r>
            <w:r>
              <w:rPr>
                <w:rFonts w:hint="eastAsia"/>
                <w:szCs w:val="21"/>
              </w:rPr>
              <w:t xml:space="preserve"> of your organization</w:t>
            </w:r>
          </w:p>
          <w:p w14:paraId="5F588B41">
            <w:pPr>
              <w:spacing w:line="260" w:lineRule="exact"/>
              <w:rPr>
                <w:szCs w:val="21"/>
              </w:rPr>
            </w:pPr>
          </w:p>
          <w:p w14:paraId="62E3242A">
            <w:pPr>
              <w:spacing w:line="260" w:lineRule="exact"/>
              <w:rPr>
                <w:szCs w:val="21"/>
              </w:rPr>
            </w:pPr>
          </w:p>
          <w:p w14:paraId="3EEF3A25">
            <w:pPr>
              <w:spacing w:line="260" w:lineRule="exact"/>
              <w:rPr>
                <w:szCs w:val="21"/>
              </w:rPr>
            </w:pPr>
          </w:p>
          <w:p w14:paraId="7A9683F1">
            <w:pPr>
              <w:spacing w:line="260" w:lineRule="exact"/>
              <w:rPr>
                <w:szCs w:val="21"/>
              </w:rPr>
            </w:pPr>
          </w:p>
          <w:p w14:paraId="7B50A0F8">
            <w:pPr>
              <w:spacing w:line="260" w:lineRule="exact"/>
              <w:rPr>
                <w:szCs w:val="21"/>
              </w:rPr>
            </w:pPr>
          </w:p>
          <w:p w14:paraId="5F3C4400">
            <w:pPr>
              <w:spacing w:line="260" w:lineRule="exact"/>
              <w:rPr>
                <w:szCs w:val="21"/>
              </w:rPr>
            </w:pPr>
          </w:p>
          <w:p w14:paraId="3F9274AF">
            <w:pPr>
              <w:pStyle w:val="3"/>
              <w:spacing w:line="276" w:lineRule="auto"/>
              <w:rPr>
                <w:rFonts w:eastAsiaTheme="minorEastAsia"/>
                <w:color w:val="000000"/>
                <w:lang w:eastAsia="zh-CN"/>
              </w:rPr>
            </w:pPr>
          </w:p>
        </w:tc>
      </w:tr>
      <w:tr w14:paraId="7246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79" w:type="dxa"/>
            <w:gridSpan w:val="5"/>
          </w:tcPr>
          <w:p w14:paraId="08772FF5">
            <w:pPr>
              <w:spacing w:line="2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Brief CV</w:t>
            </w:r>
          </w:p>
          <w:p w14:paraId="5F777097">
            <w:pPr>
              <w:spacing w:line="260" w:lineRule="exact"/>
              <w:rPr>
                <w:szCs w:val="21"/>
              </w:rPr>
            </w:pPr>
          </w:p>
          <w:p w14:paraId="04273F9A">
            <w:pPr>
              <w:spacing w:line="260" w:lineRule="exact"/>
              <w:rPr>
                <w:szCs w:val="21"/>
              </w:rPr>
            </w:pPr>
          </w:p>
          <w:p w14:paraId="70BFBC40">
            <w:pPr>
              <w:spacing w:line="260" w:lineRule="exact"/>
              <w:rPr>
                <w:szCs w:val="21"/>
              </w:rPr>
            </w:pPr>
          </w:p>
          <w:p w14:paraId="06A5E421">
            <w:pPr>
              <w:spacing w:line="260" w:lineRule="exact"/>
              <w:rPr>
                <w:szCs w:val="21"/>
              </w:rPr>
            </w:pPr>
          </w:p>
          <w:p w14:paraId="252D89A7">
            <w:pPr>
              <w:spacing w:line="260" w:lineRule="exact"/>
              <w:rPr>
                <w:szCs w:val="21"/>
              </w:rPr>
            </w:pPr>
          </w:p>
          <w:p w14:paraId="5F067FF7">
            <w:pPr>
              <w:spacing w:line="260" w:lineRule="exact"/>
              <w:rPr>
                <w:szCs w:val="21"/>
              </w:rPr>
            </w:pPr>
          </w:p>
          <w:p w14:paraId="17681EB2">
            <w:pPr>
              <w:spacing w:line="260" w:lineRule="exact"/>
              <w:rPr>
                <w:szCs w:val="21"/>
              </w:rPr>
            </w:pPr>
          </w:p>
          <w:p w14:paraId="106E3EBA">
            <w:pPr>
              <w:spacing w:line="260" w:lineRule="exact"/>
              <w:rPr>
                <w:szCs w:val="21"/>
              </w:rPr>
            </w:pPr>
          </w:p>
          <w:p w14:paraId="7069118D">
            <w:pPr>
              <w:spacing w:line="260" w:lineRule="exact"/>
              <w:rPr>
                <w:szCs w:val="21"/>
              </w:rPr>
            </w:pPr>
          </w:p>
          <w:p w14:paraId="09D33FF8">
            <w:pPr>
              <w:spacing w:line="260" w:lineRule="exact"/>
              <w:rPr>
                <w:szCs w:val="21"/>
              </w:rPr>
            </w:pPr>
          </w:p>
          <w:p w14:paraId="0849B662">
            <w:pPr>
              <w:spacing w:line="260" w:lineRule="exact"/>
              <w:rPr>
                <w:szCs w:val="21"/>
              </w:rPr>
            </w:pPr>
          </w:p>
          <w:p w14:paraId="0EE6844D">
            <w:pPr>
              <w:spacing w:line="260" w:lineRule="exact"/>
              <w:rPr>
                <w:szCs w:val="21"/>
              </w:rPr>
            </w:pPr>
          </w:p>
          <w:p w14:paraId="3C6E4861">
            <w:pPr>
              <w:spacing w:line="260" w:lineRule="exact"/>
              <w:rPr>
                <w:szCs w:val="21"/>
              </w:rPr>
            </w:pPr>
          </w:p>
          <w:p w14:paraId="6DDB72DF">
            <w:pPr>
              <w:spacing w:line="260" w:lineRule="exact"/>
              <w:rPr>
                <w:szCs w:val="21"/>
              </w:rPr>
            </w:pPr>
          </w:p>
          <w:p w14:paraId="16D2D9B6">
            <w:pPr>
              <w:spacing w:line="260" w:lineRule="exact"/>
              <w:rPr>
                <w:szCs w:val="21"/>
              </w:rPr>
            </w:pPr>
          </w:p>
          <w:p w14:paraId="5AA11F99">
            <w:pPr>
              <w:spacing w:line="260" w:lineRule="exact"/>
              <w:rPr>
                <w:rFonts w:hint="eastAsia"/>
                <w:szCs w:val="21"/>
              </w:rPr>
            </w:pPr>
          </w:p>
        </w:tc>
      </w:tr>
      <w:tr w14:paraId="035C9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79" w:type="dxa"/>
            <w:gridSpan w:val="5"/>
          </w:tcPr>
          <w:p w14:paraId="119C4BF2">
            <w:pPr>
              <w:spacing w:line="260" w:lineRule="exact"/>
              <w:rPr>
                <w:szCs w:val="21"/>
              </w:rPr>
            </w:pPr>
            <w:r>
              <w:rPr>
                <w:szCs w:val="21"/>
              </w:rPr>
              <w:t xml:space="preserve">Educational background </w:t>
            </w:r>
          </w:p>
          <w:p w14:paraId="341A42AE">
            <w:pPr>
              <w:spacing w:line="260" w:lineRule="exact"/>
              <w:rPr>
                <w:szCs w:val="21"/>
              </w:rPr>
            </w:pPr>
          </w:p>
          <w:p w14:paraId="6E7CD6CA">
            <w:pPr>
              <w:spacing w:line="260" w:lineRule="exact"/>
              <w:rPr>
                <w:szCs w:val="21"/>
              </w:rPr>
            </w:pPr>
          </w:p>
          <w:p w14:paraId="4648EB75">
            <w:pPr>
              <w:spacing w:line="260" w:lineRule="exact"/>
              <w:rPr>
                <w:szCs w:val="21"/>
              </w:rPr>
            </w:pPr>
          </w:p>
          <w:p w14:paraId="767DCCE1">
            <w:pPr>
              <w:spacing w:line="260" w:lineRule="exact"/>
              <w:rPr>
                <w:szCs w:val="21"/>
              </w:rPr>
            </w:pPr>
          </w:p>
          <w:p w14:paraId="5329CAB9">
            <w:pPr>
              <w:spacing w:line="260" w:lineRule="exact"/>
              <w:rPr>
                <w:szCs w:val="21"/>
              </w:rPr>
            </w:pPr>
          </w:p>
          <w:p w14:paraId="6854415E">
            <w:pPr>
              <w:spacing w:line="260" w:lineRule="exact"/>
              <w:rPr>
                <w:rFonts w:hint="eastAsia"/>
                <w:szCs w:val="21"/>
              </w:rPr>
            </w:pPr>
          </w:p>
        </w:tc>
      </w:tr>
      <w:tr w14:paraId="75653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79" w:type="dxa"/>
            <w:gridSpan w:val="5"/>
          </w:tcPr>
          <w:p w14:paraId="0CF2D057">
            <w:pPr>
              <w:spacing w:line="26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Do you agree to participate in interviews (including written and video formats) conducted by the seminar organizer and its invited media outlets?</w:t>
            </w:r>
          </w:p>
          <w:p w14:paraId="65A6750F">
            <w:pPr>
              <w:spacing w:line="2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 xml:space="preserve"> Yes      </w:t>
            </w: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 xml:space="preserve"> No</w:t>
            </w:r>
          </w:p>
        </w:tc>
      </w:tr>
    </w:tbl>
    <w:p w14:paraId="61C601B3">
      <w:pPr>
        <w:rPr>
          <w:b/>
          <w:bCs/>
          <w:color w:val="auto"/>
          <w:sz w:val="24"/>
          <w:lang w:eastAsia="zh-CN"/>
        </w:rPr>
      </w:pPr>
    </w:p>
    <w:p w14:paraId="408DE0FA">
      <w:pPr>
        <w:rPr>
          <w:color w:val="auto"/>
          <w:sz w:val="24"/>
          <w:lang w:eastAsia="zh-CN"/>
        </w:rPr>
      </w:pPr>
      <w:r>
        <w:rPr>
          <w:b/>
          <w:bCs/>
          <w:color w:val="auto"/>
          <w:sz w:val="24"/>
          <w:lang w:eastAsia="zh-CN"/>
        </w:rPr>
        <w:t>Note:</w:t>
      </w:r>
      <w:r>
        <w:rPr>
          <w:color w:val="auto"/>
          <w:sz w:val="24"/>
          <w:lang w:eastAsia="zh-CN"/>
        </w:rPr>
        <w:t xml:space="preserve"> </w:t>
      </w:r>
    </w:p>
    <w:p w14:paraId="1DFCBAB4">
      <w:pPr>
        <w:pStyle w:val="4"/>
        <w:numPr>
          <w:ilvl w:val="0"/>
          <w:numId w:val="2"/>
        </w:numPr>
        <w:jc w:val="both"/>
        <w:rPr>
          <w:color w:val="auto"/>
          <w:sz w:val="24"/>
          <w:lang w:val="en-US" w:eastAsia="zh-CN"/>
        </w:rPr>
      </w:pPr>
      <w:r>
        <w:rPr>
          <w:color w:val="auto"/>
          <w:sz w:val="24"/>
          <w:lang w:val="en-US" w:eastAsia="zh-CN"/>
        </w:rPr>
        <w:t>Please fill in the form completely,</w:t>
      </w:r>
      <w:r>
        <w:rPr>
          <w:i/>
          <w:iCs/>
          <w:color w:val="auto"/>
          <w:sz w:val="24"/>
          <w:lang w:val="en-US" w:eastAsia="zh-CN"/>
        </w:rPr>
        <w:t xml:space="preserve"> type your information on the form and submit a scanned copy</w:t>
      </w:r>
      <w:r>
        <w:rPr>
          <w:color w:val="auto"/>
          <w:sz w:val="24"/>
          <w:lang w:val="en-US" w:eastAsia="zh-CN"/>
        </w:rPr>
        <w:t xml:space="preserve">.     </w:t>
      </w:r>
      <w:r>
        <w:rPr>
          <w:b/>
          <w:bCs/>
          <w:color w:val="auto"/>
          <w:sz w:val="24"/>
          <w:lang w:val="en-US" w:eastAsia="zh-CN"/>
        </w:rPr>
        <w:t>(Please don't hand-write the information on the form)</w:t>
      </w:r>
    </w:p>
    <w:p w14:paraId="039343BE">
      <w:pPr>
        <w:pStyle w:val="4"/>
        <w:jc w:val="both"/>
        <w:rPr>
          <w:color w:val="auto"/>
          <w:sz w:val="24"/>
          <w:lang w:val="en-US" w:eastAsia="zh-CN"/>
        </w:rPr>
      </w:pPr>
    </w:p>
    <w:p w14:paraId="439A73EA">
      <w:pPr>
        <w:pStyle w:val="4"/>
        <w:numPr>
          <w:ilvl w:val="0"/>
          <w:numId w:val="2"/>
        </w:numPr>
        <w:jc w:val="both"/>
        <w:rPr>
          <w:color w:val="auto"/>
          <w:sz w:val="24"/>
          <w:lang w:val="en-US" w:eastAsia="zh-CN"/>
        </w:rPr>
      </w:pPr>
      <w:r>
        <w:rPr>
          <w:color w:val="auto"/>
          <w:sz w:val="24"/>
          <w:lang w:val="en-US" w:eastAsia="zh-CN"/>
        </w:rPr>
        <w:t>Please submit the following materials with the form.</w:t>
      </w:r>
    </w:p>
    <w:p w14:paraId="03274DA8">
      <w:pPr>
        <w:widowControl w:val="0"/>
        <w:numPr>
          <w:ilvl w:val="0"/>
          <w:numId w:val="3"/>
        </w:numPr>
        <w:spacing w:line="360" w:lineRule="auto"/>
        <w:ind w:firstLine="480" w:firstLineChars="200"/>
        <w:jc w:val="both"/>
        <w:rPr>
          <w:rFonts w:eastAsia="宋体"/>
          <w:kern w:val="2"/>
          <w:lang w:val="en-US" w:eastAsia="zh-CN"/>
        </w:rPr>
      </w:pPr>
      <w:r>
        <w:rPr>
          <w:rFonts w:eastAsia="宋体"/>
          <w:kern w:val="2"/>
          <w:lang w:val="en-US" w:eastAsia="zh-CN"/>
        </w:rPr>
        <w:t xml:space="preserve">Registration form </w:t>
      </w:r>
      <w:r>
        <w:rPr>
          <w:rFonts w:hint="eastAsia" w:eastAsia="宋体"/>
          <w:kern w:val="2"/>
          <w:lang w:val="en-US" w:eastAsia="zh-CN"/>
        </w:rPr>
        <w:t>with word format</w:t>
      </w:r>
      <w:r>
        <w:rPr>
          <w:rFonts w:eastAsia="宋体"/>
          <w:kern w:val="2"/>
          <w:lang w:val="en-US" w:eastAsia="zh-CN"/>
        </w:rPr>
        <w:t xml:space="preserve">; </w:t>
      </w:r>
    </w:p>
    <w:p w14:paraId="09740D46">
      <w:pPr>
        <w:widowControl w:val="0"/>
        <w:numPr>
          <w:ilvl w:val="0"/>
          <w:numId w:val="3"/>
        </w:numPr>
        <w:spacing w:line="360" w:lineRule="auto"/>
        <w:ind w:firstLine="480" w:firstLineChars="200"/>
        <w:jc w:val="both"/>
        <w:rPr>
          <w:rFonts w:eastAsia="宋体"/>
          <w:kern w:val="2"/>
          <w:lang w:val="en-US" w:eastAsia="zh-CN"/>
        </w:rPr>
      </w:pPr>
      <w:r>
        <w:rPr>
          <w:rFonts w:eastAsia="宋体"/>
          <w:kern w:val="2"/>
          <w:lang w:val="en-US" w:eastAsia="zh-CN"/>
        </w:rPr>
        <w:t xml:space="preserve">Personal </w:t>
      </w:r>
      <w:r>
        <w:rPr>
          <w:rFonts w:hint="eastAsia" w:eastAsia="宋体"/>
          <w:kern w:val="2"/>
          <w:lang w:val="en-US" w:eastAsia="zh-CN"/>
        </w:rPr>
        <w:t>R</w:t>
      </w:r>
      <w:r>
        <w:rPr>
          <w:rFonts w:eastAsia="宋体"/>
          <w:kern w:val="2"/>
          <w:lang w:val="en-US" w:eastAsia="zh-CN"/>
        </w:rPr>
        <w:t xml:space="preserve">esume; </w:t>
      </w:r>
    </w:p>
    <w:p w14:paraId="3D904A3B">
      <w:pPr>
        <w:widowControl w:val="0"/>
        <w:numPr>
          <w:ilvl w:val="0"/>
          <w:numId w:val="3"/>
        </w:numPr>
        <w:spacing w:line="360" w:lineRule="auto"/>
        <w:ind w:firstLine="480" w:firstLineChars="200"/>
        <w:jc w:val="both"/>
        <w:rPr>
          <w:rFonts w:eastAsia="宋体"/>
          <w:kern w:val="2"/>
          <w:lang w:val="en-US" w:eastAsia="zh-CN"/>
        </w:rPr>
      </w:pPr>
      <w:r>
        <w:rPr>
          <w:rFonts w:eastAsia="宋体"/>
          <w:kern w:val="2"/>
          <w:lang w:val="en-US" w:eastAsia="zh-CN"/>
        </w:rPr>
        <w:t xml:space="preserve">A </w:t>
      </w:r>
      <w:r>
        <w:rPr>
          <w:rFonts w:hint="eastAsia" w:eastAsia="宋体"/>
          <w:kern w:val="2"/>
          <w:lang w:val="en-US" w:eastAsia="zh-CN"/>
        </w:rPr>
        <w:t>H</w:t>
      </w:r>
      <w:r>
        <w:rPr>
          <w:rFonts w:eastAsia="宋体"/>
          <w:kern w:val="2"/>
          <w:lang w:val="en-US" w:eastAsia="zh-CN"/>
        </w:rPr>
        <w:t xml:space="preserve">ealth </w:t>
      </w:r>
      <w:r>
        <w:rPr>
          <w:rFonts w:hint="eastAsia" w:eastAsia="宋体"/>
          <w:kern w:val="2"/>
          <w:lang w:val="en-US" w:eastAsia="zh-CN"/>
        </w:rPr>
        <w:t>C</w:t>
      </w:r>
      <w:r>
        <w:rPr>
          <w:rFonts w:eastAsia="宋体"/>
          <w:kern w:val="2"/>
          <w:lang w:val="en-US" w:eastAsia="zh-CN"/>
        </w:rPr>
        <w:t xml:space="preserve">ertificate or </w:t>
      </w:r>
      <w:r>
        <w:rPr>
          <w:rFonts w:hint="eastAsia" w:eastAsia="宋体"/>
          <w:kern w:val="2"/>
          <w:lang w:val="en-US" w:eastAsia="zh-CN"/>
        </w:rPr>
        <w:t>M</w:t>
      </w:r>
      <w:r>
        <w:rPr>
          <w:rFonts w:eastAsia="宋体"/>
          <w:kern w:val="2"/>
          <w:lang w:val="en-US" w:eastAsia="zh-CN"/>
        </w:rPr>
        <w:t xml:space="preserve">edical </w:t>
      </w:r>
      <w:r>
        <w:rPr>
          <w:rFonts w:hint="eastAsia" w:eastAsia="宋体"/>
          <w:kern w:val="2"/>
          <w:lang w:val="en-US" w:eastAsia="zh-CN"/>
        </w:rPr>
        <w:t>E</w:t>
      </w:r>
      <w:r>
        <w:rPr>
          <w:rFonts w:eastAsia="宋体"/>
          <w:kern w:val="2"/>
          <w:lang w:val="en-US" w:eastAsia="zh-CN"/>
        </w:rPr>
        <w:t xml:space="preserve">xamination </w:t>
      </w:r>
      <w:r>
        <w:rPr>
          <w:rFonts w:hint="eastAsia" w:eastAsia="宋体"/>
          <w:kern w:val="2"/>
          <w:lang w:val="en-US" w:eastAsia="zh-CN"/>
        </w:rPr>
        <w:t>F</w:t>
      </w:r>
      <w:r>
        <w:rPr>
          <w:rFonts w:eastAsia="宋体"/>
          <w:kern w:val="2"/>
          <w:lang w:val="en-US" w:eastAsia="zh-CN"/>
        </w:rPr>
        <w:t>orm  (</w:t>
      </w:r>
      <w:r>
        <w:rPr>
          <w:rFonts w:eastAsia="宋体"/>
          <w:i/>
          <w:kern w:val="2"/>
          <w:lang w:val="en-US" w:eastAsia="zh-CN"/>
        </w:rPr>
        <w:t>within 3-6 months before seminar</w:t>
      </w:r>
      <w:r>
        <w:rPr>
          <w:rFonts w:eastAsia="宋体"/>
          <w:kern w:val="2"/>
          <w:lang w:val="en-US" w:eastAsia="zh-CN"/>
        </w:rPr>
        <w:t xml:space="preserve">); </w:t>
      </w:r>
    </w:p>
    <w:p w14:paraId="4914A5B3">
      <w:pPr>
        <w:widowControl w:val="0"/>
        <w:numPr>
          <w:ilvl w:val="0"/>
          <w:numId w:val="3"/>
        </w:numPr>
        <w:spacing w:line="360" w:lineRule="auto"/>
        <w:ind w:firstLine="480" w:firstLineChars="200"/>
        <w:jc w:val="both"/>
        <w:rPr>
          <w:rFonts w:eastAsia="宋体"/>
          <w:kern w:val="2"/>
          <w:lang w:val="en-US" w:eastAsia="zh-CN"/>
        </w:rPr>
      </w:pPr>
      <w:r>
        <w:rPr>
          <w:rFonts w:eastAsia="宋体"/>
          <w:kern w:val="2"/>
          <w:lang w:val="en-US" w:eastAsia="zh-CN"/>
        </w:rPr>
        <w:t xml:space="preserve">Physical </w:t>
      </w:r>
      <w:r>
        <w:rPr>
          <w:rFonts w:hint="eastAsia" w:eastAsia="宋体"/>
          <w:kern w:val="2"/>
          <w:lang w:val="en-US" w:eastAsia="zh-CN"/>
        </w:rPr>
        <w:t>H</w:t>
      </w:r>
      <w:r>
        <w:rPr>
          <w:rFonts w:eastAsia="宋体"/>
          <w:kern w:val="2"/>
          <w:lang w:val="en-US" w:eastAsia="zh-CN"/>
        </w:rPr>
        <w:t xml:space="preserve">ealth </w:t>
      </w:r>
      <w:r>
        <w:rPr>
          <w:rFonts w:hint="eastAsia" w:eastAsia="宋体"/>
          <w:kern w:val="2"/>
          <w:lang w:val="en-US" w:eastAsia="zh-CN"/>
        </w:rPr>
        <w:t>G</w:t>
      </w:r>
      <w:r>
        <w:rPr>
          <w:rFonts w:eastAsia="宋体"/>
          <w:kern w:val="2"/>
          <w:lang w:val="en-US" w:eastAsia="zh-CN"/>
        </w:rPr>
        <w:t>uarantee</w:t>
      </w:r>
      <w:r>
        <w:rPr>
          <w:rFonts w:hint="eastAsia" w:eastAsia="宋体"/>
          <w:kern w:val="2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 w:bidi="ar"/>
        </w:rPr>
        <w:t>(</w:t>
      </w:r>
      <w:r>
        <w:rPr>
          <w:rFonts w:hint="default" w:ascii="Times New Roman" w:hAnsi="Times New Roman" w:eastAsia="宋体" w:cs="Times New Roman"/>
          <w:i/>
          <w:iCs/>
          <w:kern w:val="0"/>
          <w:sz w:val="24"/>
          <w:szCs w:val="24"/>
          <w:lang w:val="en-US" w:eastAsia="zh-CN" w:bidi="ar"/>
        </w:rPr>
        <w:t>please sign it and send it in PDF format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 w:bidi="ar"/>
        </w:rPr>
        <w:t>)</w:t>
      </w:r>
    </w:p>
    <w:p w14:paraId="434DCB70">
      <w:pPr>
        <w:keepNext w:val="0"/>
        <w:keepLines w:val="0"/>
        <w:widowControl w:val="0"/>
        <w:numPr>
          <w:ilvl w:val="0"/>
          <w:numId w:val="3"/>
        </w:numPr>
        <w:suppressLineNumbers w:val="0"/>
        <w:spacing w:line="360" w:lineRule="auto"/>
        <w:ind w:firstLine="480" w:firstLineChars="200"/>
        <w:jc w:val="both"/>
        <w:rPr>
          <w:rFonts w:hint="default" w:ascii="Times New Roman" w:hAnsi="Times New Roman" w:cs="Times New Roman"/>
        </w:rPr>
      </w:pPr>
      <w:r>
        <w:rPr>
          <w:rFonts w:eastAsia="宋体"/>
          <w:kern w:val="2"/>
          <w:lang w:val="en-US" w:eastAsia="zh-CN"/>
        </w:rPr>
        <w:t xml:space="preserve">Scanned copy of passport. </w:t>
      </w:r>
    </w:p>
    <w:p w14:paraId="231EFBBB">
      <w:pPr>
        <w:widowControl w:val="0"/>
        <w:spacing w:line="360" w:lineRule="auto"/>
        <w:ind w:left="240"/>
        <w:jc w:val="both"/>
        <w:rPr>
          <w:rFonts w:eastAsia="宋体"/>
          <w:lang w:val="en-US" w:eastAsia="zh-CN"/>
        </w:rPr>
      </w:pPr>
    </w:p>
    <w:p w14:paraId="76AC052E">
      <w:pPr>
        <w:pStyle w:val="4"/>
        <w:numPr>
          <w:ilvl w:val="0"/>
          <w:numId w:val="2"/>
        </w:numPr>
        <w:jc w:val="both"/>
        <w:rPr>
          <w:color w:val="auto"/>
          <w:sz w:val="24"/>
          <w:lang w:val="en-US" w:eastAsia="zh-CN"/>
        </w:rPr>
      </w:pPr>
      <w:r>
        <w:rPr>
          <w:color w:val="auto"/>
          <w:sz w:val="24"/>
          <w:lang w:eastAsia="zh-CN"/>
        </w:rPr>
        <w:t xml:space="preserve">Please submit the form </w:t>
      </w:r>
      <w:r>
        <w:rPr>
          <w:color w:val="auto"/>
          <w:sz w:val="24"/>
        </w:rPr>
        <w:t>to cocn@ouc.edu.cn before</w:t>
      </w:r>
      <w:r>
        <w:rPr>
          <w:rFonts w:hint="eastAsia"/>
          <w:color w:val="auto"/>
          <w:sz w:val="24"/>
          <w:lang w:val="en-US" w:eastAsia="zh-CN"/>
        </w:rPr>
        <w:t xml:space="preserve"> </w:t>
      </w:r>
      <w:bookmarkStart w:id="0" w:name="_GoBack"/>
      <w:bookmarkEnd w:id="0"/>
      <w:r>
        <w:rPr>
          <w:rFonts w:hint="eastAsia"/>
          <w:color w:val="auto"/>
          <w:sz w:val="24"/>
          <w:lang w:val="en-US" w:eastAsia="zh-CN"/>
        </w:rPr>
        <w:t xml:space="preserve">20 </w:t>
      </w:r>
      <w:r>
        <w:rPr>
          <w:color w:val="auto"/>
          <w:sz w:val="24"/>
          <w:lang w:val="en-US" w:eastAsia="zh-CN"/>
        </w:rPr>
        <w:t xml:space="preserve">July </w:t>
      </w:r>
      <w:r>
        <w:rPr>
          <w:rFonts w:hint="eastAsia"/>
          <w:color w:val="auto"/>
          <w:sz w:val="24"/>
          <w:lang w:val="en-US" w:eastAsia="zh-CN"/>
        </w:rPr>
        <w:t>2026</w:t>
      </w:r>
      <w:r>
        <w:rPr>
          <w:color w:val="auto"/>
          <w:sz w:val="24"/>
        </w:rPr>
        <w:t>.</w:t>
      </w:r>
    </w:p>
    <w:p w14:paraId="404FA428">
      <w:pPr>
        <w:pStyle w:val="4"/>
        <w:ind w:firstLine="320"/>
        <w:jc w:val="both"/>
        <w:rPr>
          <w:lang w:eastAsia="zh-CN"/>
        </w:rPr>
      </w:pPr>
    </w:p>
    <w:p w14:paraId="016921ED">
      <w:pPr>
        <w:rPr>
          <w:sz w:val="24"/>
        </w:rPr>
      </w:pPr>
    </w:p>
    <w:sectPr>
      <w:headerReference r:id="rId3" w:type="default"/>
      <w:footerReference r:id="rId4" w:type="default"/>
      <w:pgSz w:w="11850" w:h="16783"/>
      <w:pgMar w:top="1701" w:right="1134" w:bottom="1440" w:left="1134" w:header="708" w:footer="708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8ADD192D-9C78-4868-9A47-884FB9C0D90A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2" w:fontKey="{14527CA8-7F84-4636-816D-3A9647F48EB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5E7BF2">
    <w:pPr>
      <w:pStyle w:val="7"/>
      <w:jc w:val="center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475802"/>
                          </w:sdtPr>
                          <w:sdtContent>
                            <w:p w14:paraId="30DCFC3A">
                              <w:pPr>
                                <w:pStyle w:val="7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 w:eastAsia="zh-CN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 w14:paraId="28C51D6E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475802"/>
                    </w:sdtPr>
                    <w:sdtContent>
                      <w:p w14:paraId="30DCFC3A">
                        <w:pPr>
                          <w:pStyle w:val="7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 w:eastAsia="zh-CN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sdtContent>
                  </w:sdt>
                  <w:p w14:paraId="28C51D6E"/>
                </w:txbxContent>
              </v:textbox>
            </v:shape>
          </w:pict>
        </mc:Fallback>
      </mc:AlternateContent>
    </w:r>
  </w:p>
  <w:p w14:paraId="55C5B45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EB1988">
    <w:pPr>
      <w:pStyle w:val="8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-802640</wp:posOffset>
          </wp:positionH>
          <wp:positionV relativeFrom="paragraph">
            <wp:posOffset>-450215</wp:posOffset>
          </wp:positionV>
          <wp:extent cx="7608570" cy="10651490"/>
          <wp:effectExtent l="0" t="0" r="11430" b="16510"/>
          <wp:wrapNone/>
          <wp:docPr id="3" name="图片 1" descr="E:\1.设计资源-标题要多长有多长\简历（PSD）\1.新简历\页面模板\成品\2.pn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" descr="E:\1.设计资源-标题要多长有多长\简历（PSD）\1.新简历\页面模板\成品\2.png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flipH="1">
                    <a:off x="0" y="0"/>
                    <a:ext cx="7608570" cy="1065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-581660</wp:posOffset>
          </wp:positionH>
          <wp:positionV relativeFrom="paragraph">
            <wp:posOffset>-374015</wp:posOffset>
          </wp:positionV>
          <wp:extent cx="1086485" cy="1087755"/>
          <wp:effectExtent l="0" t="0" r="5715" b="4445"/>
          <wp:wrapTight wrapText="bothSides">
            <wp:wrapPolygon>
              <wp:start x="8143" y="0"/>
              <wp:lineTo x="6438" y="378"/>
              <wp:lineTo x="2651" y="2459"/>
              <wp:lineTo x="1704" y="4350"/>
              <wp:lineTo x="568" y="6053"/>
              <wp:lineTo x="0" y="7944"/>
              <wp:lineTo x="0" y="13240"/>
              <wp:lineTo x="379" y="15131"/>
              <wp:lineTo x="2462" y="18536"/>
              <wp:lineTo x="6817" y="21184"/>
              <wp:lineTo x="8143" y="21373"/>
              <wp:lineTo x="13255" y="21373"/>
              <wp:lineTo x="14581" y="21184"/>
              <wp:lineTo x="18936" y="18536"/>
              <wp:lineTo x="21019" y="15131"/>
              <wp:lineTo x="21398" y="13240"/>
              <wp:lineTo x="21398" y="7944"/>
              <wp:lineTo x="20830" y="6053"/>
              <wp:lineTo x="19315" y="3783"/>
              <wp:lineTo x="18936" y="2648"/>
              <wp:lineTo x="14770" y="378"/>
              <wp:lineTo x="13255" y="0"/>
              <wp:lineTo x="8143" y="0"/>
            </wp:wrapPolygon>
          </wp:wrapTight>
          <wp:docPr id="5" name="图片 10" descr="微信图片_202210270915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10" descr="微信图片_20221027091549"/>
                  <pic:cNvPicPr>
                    <a:picLocks noChangeAspect="1"/>
                  </pic:cNvPicPr>
                </pic:nvPicPr>
                <pic:blipFill>
                  <a:blip r:embed="rId2">
                    <a:lum bright="12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485" cy="1087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A09182"/>
    <w:multiLevelType w:val="singleLevel"/>
    <w:tmpl w:val="AFA09182"/>
    <w:lvl w:ilvl="0" w:tentative="0">
      <w:start w:val="1"/>
      <w:numFmt w:val="lowerLetter"/>
      <w:suff w:val="space"/>
      <w:lvlText w:val="%1."/>
      <w:lvlJc w:val="left"/>
    </w:lvl>
  </w:abstractNum>
  <w:abstractNum w:abstractNumId="1">
    <w:nsid w:val="EEE3CDE8"/>
    <w:multiLevelType w:val="singleLevel"/>
    <w:tmpl w:val="EEE3CDE8"/>
    <w:lvl w:ilvl="0" w:tentative="0">
      <w:start w:val="1"/>
      <w:numFmt w:val="decimal"/>
      <w:pStyle w:val="2"/>
      <w:suff w:val="space"/>
      <w:lvlText w:val="%1."/>
      <w:lvlJc w:val="left"/>
    </w:lvl>
  </w:abstractNum>
  <w:abstractNum w:abstractNumId="2">
    <w:nsid w:val="17484447"/>
    <w:multiLevelType w:val="singleLevel"/>
    <w:tmpl w:val="17484447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3OWU1ODQxNDRhMzM5NWI0ZDBjNWFlZjUwM2RhODcifQ=="/>
  </w:docVars>
  <w:rsids>
    <w:rsidRoot w:val="073653D8"/>
    <w:rsid w:val="000119F1"/>
    <w:rsid w:val="000214F1"/>
    <w:rsid w:val="000223B6"/>
    <w:rsid w:val="000243A9"/>
    <w:rsid w:val="00035480"/>
    <w:rsid w:val="00036A99"/>
    <w:rsid w:val="00062D96"/>
    <w:rsid w:val="00064AA3"/>
    <w:rsid w:val="000707B0"/>
    <w:rsid w:val="000818E7"/>
    <w:rsid w:val="00095AC8"/>
    <w:rsid w:val="000A0D86"/>
    <w:rsid w:val="000A3055"/>
    <w:rsid w:val="000A434F"/>
    <w:rsid w:val="000A48BB"/>
    <w:rsid w:val="000B57D7"/>
    <w:rsid w:val="000C27D2"/>
    <w:rsid w:val="000D62A5"/>
    <w:rsid w:val="000E11F6"/>
    <w:rsid w:val="000E3EEB"/>
    <w:rsid w:val="000E4EF2"/>
    <w:rsid w:val="000E6F23"/>
    <w:rsid w:val="0010082C"/>
    <w:rsid w:val="00102C1B"/>
    <w:rsid w:val="0011175F"/>
    <w:rsid w:val="001164D4"/>
    <w:rsid w:val="00141A83"/>
    <w:rsid w:val="00143B11"/>
    <w:rsid w:val="00153AE4"/>
    <w:rsid w:val="00176E3B"/>
    <w:rsid w:val="00180B13"/>
    <w:rsid w:val="00196666"/>
    <w:rsid w:val="001A1B53"/>
    <w:rsid w:val="001C42BB"/>
    <w:rsid w:val="001E5A64"/>
    <w:rsid w:val="001F0E08"/>
    <w:rsid w:val="001F3131"/>
    <w:rsid w:val="001F6D64"/>
    <w:rsid w:val="001F6FDD"/>
    <w:rsid w:val="0021067F"/>
    <w:rsid w:val="002160E7"/>
    <w:rsid w:val="002174FC"/>
    <w:rsid w:val="00224FBD"/>
    <w:rsid w:val="00232115"/>
    <w:rsid w:val="002336A1"/>
    <w:rsid w:val="00257A28"/>
    <w:rsid w:val="0027168A"/>
    <w:rsid w:val="00272911"/>
    <w:rsid w:val="00277187"/>
    <w:rsid w:val="00281A76"/>
    <w:rsid w:val="00285346"/>
    <w:rsid w:val="0029708C"/>
    <w:rsid w:val="002C4B54"/>
    <w:rsid w:val="002E1247"/>
    <w:rsid w:val="002F653D"/>
    <w:rsid w:val="00327123"/>
    <w:rsid w:val="00354565"/>
    <w:rsid w:val="00364540"/>
    <w:rsid w:val="00367950"/>
    <w:rsid w:val="00381126"/>
    <w:rsid w:val="003824DC"/>
    <w:rsid w:val="003C48C7"/>
    <w:rsid w:val="003C6783"/>
    <w:rsid w:val="003D2ECA"/>
    <w:rsid w:val="003D3084"/>
    <w:rsid w:val="003D384E"/>
    <w:rsid w:val="003F6C76"/>
    <w:rsid w:val="00402131"/>
    <w:rsid w:val="00402BDD"/>
    <w:rsid w:val="00405FD7"/>
    <w:rsid w:val="00421EA5"/>
    <w:rsid w:val="00453BB9"/>
    <w:rsid w:val="0047005A"/>
    <w:rsid w:val="00472B50"/>
    <w:rsid w:val="00491951"/>
    <w:rsid w:val="00493EA8"/>
    <w:rsid w:val="004B3B00"/>
    <w:rsid w:val="004C3847"/>
    <w:rsid w:val="004D492B"/>
    <w:rsid w:val="00501B96"/>
    <w:rsid w:val="00505139"/>
    <w:rsid w:val="00526959"/>
    <w:rsid w:val="005524A3"/>
    <w:rsid w:val="00567AF2"/>
    <w:rsid w:val="005712B9"/>
    <w:rsid w:val="005753A6"/>
    <w:rsid w:val="00580087"/>
    <w:rsid w:val="005877E8"/>
    <w:rsid w:val="00597EE1"/>
    <w:rsid w:val="005A1A26"/>
    <w:rsid w:val="005A37D1"/>
    <w:rsid w:val="005A7890"/>
    <w:rsid w:val="005E6502"/>
    <w:rsid w:val="005F1720"/>
    <w:rsid w:val="005F3144"/>
    <w:rsid w:val="005F3B29"/>
    <w:rsid w:val="005F7C28"/>
    <w:rsid w:val="00600B92"/>
    <w:rsid w:val="00636FD9"/>
    <w:rsid w:val="006437AF"/>
    <w:rsid w:val="00670A58"/>
    <w:rsid w:val="00682B8D"/>
    <w:rsid w:val="006929FE"/>
    <w:rsid w:val="00695826"/>
    <w:rsid w:val="006A19A2"/>
    <w:rsid w:val="006A47DF"/>
    <w:rsid w:val="006B7533"/>
    <w:rsid w:val="006C1142"/>
    <w:rsid w:val="006C5458"/>
    <w:rsid w:val="006E6077"/>
    <w:rsid w:val="00704F13"/>
    <w:rsid w:val="0071347C"/>
    <w:rsid w:val="0072483F"/>
    <w:rsid w:val="007418E6"/>
    <w:rsid w:val="00756D4C"/>
    <w:rsid w:val="00767100"/>
    <w:rsid w:val="00781836"/>
    <w:rsid w:val="0079578A"/>
    <w:rsid w:val="00797CC2"/>
    <w:rsid w:val="007A1AB4"/>
    <w:rsid w:val="007D170E"/>
    <w:rsid w:val="007E109E"/>
    <w:rsid w:val="007E3B29"/>
    <w:rsid w:val="007E4D77"/>
    <w:rsid w:val="007F2C45"/>
    <w:rsid w:val="007F3189"/>
    <w:rsid w:val="00803DBC"/>
    <w:rsid w:val="00817679"/>
    <w:rsid w:val="00824264"/>
    <w:rsid w:val="008252A4"/>
    <w:rsid w:val="00832808"/>
    <w:rsid w:val="00833BC1"/>
    <w:rsid w:val="00875D10"/>
    <w:rsid w:val="00877F4D"/>
    <w:rsid w:val="00886539"/>
    <w:rsid w:val="00890702"/>
    <w:rsid w:val="0089773F"/>
    <w:rsid w:val="008A5A19"/>
    <w:rsid w:val="008B1B67"/>
    <w:rsid w:val="008C1C47"/>
    <w:rsid w:val="008E5B72"/>
    <w:rsid w:val="008F26D5"/>
    <w:rsid w:val="009062FB"/>
    <w:rsid w:val="00907C08"/>
    <w:rsid w:val="00910E0F"/>
    <w:rsid w:val="00921155"/>
    <w:rsid w:val="00922583"/>
    <w:rsid w:val="00923693"/>
    <w:rsid w:val="00950CB3"/>
    <w:rsid w:val="009544EB"/>
    <w:rsid w:val="00960CF2"/>
    <w:rsid w:val="00961F12"/>
    <w:rsid w:val="0096295E"/>
    <w:rsid w:val="00974781"/>
    <w:rsid w:val="009750DD"/>
    <w:rsid w:val="00977584"/>
    <w:rsid w:val="00992EF6"/>
    <w:rsid w:val="009A41EC"/>
    <w:rsid w:val="009B6C25"/>
    <w:rsid w:val="009C0EDF"/>
    <w:rsid w:val="009C6B58"/>
    <w:rsid w:val="009C7855"/>
    <w:rsid w:val="009D76BF"/>
    <w:rsid w:val="009E34DD"/>
    <w:rsid w:val="00A05695"/>
    <w:rsid w:val="00A10F8E"/>
    <w:rsid w:val="00A24464"/>
    <w:rsid w:val="00A25224"/>
    <w:rsid w:val="00A318FF"/>
    <w:rsid w:val="00A3565E"/>
    <w:rsid w:val="00A43445"/>
    <w:rsid w:val="00A465E6"/>
    <w:rsid w:val="00A60CA8"/>
    <w:rsid w:val="00A71250"/>
    <w:rsid w:val="00A73D18"/>
    <w:rsid w:val="00A767B8"/>
    <w:rsid w:val="00A83AD0"/>
    <w:rsid w:val="00A879EB"/>
    <w:rsid w:val="00AA3519"/>
    <w:rsid w:val="00AB3E34"/>
    <w:rsid w:val="00AC5A5F"/>
    <w:rsid w:val="00AD191E"/>
    <w:rsid w:val="00B06D8A"/>
    <w:rsid w:val="00B44BB6"/>
    <w:rsid w:val="00B560C2"/>
    <w:rsid w:val="00B6474E"/>
    <w:rsid w:val="00B7567A"/>
    <w:rsid w:val="00B8183C"/>
    <w:rsid w:val="00B93D6D"/>
    <w:rsid w:val="00B93EF7"/>
    <w:rsid w:val="00BA0AC8"/>
    <w:rsid w:val="00BA61D8"/>
    <w:rsid w:val="00BB1465"/>
    <w:rsid w:val="00BD0865"/>
    <w:rsid w:val="00BD08FF"/>
    <w:rsid w:val="00BE1622"/>
    <w:rsid w:val="00BE2371"/>
    <w:rsid w:val="00C0066E"/>
    <w:rsid w:val="00C0223E"/>
    <w:rsid w:val="00C03DFE"/>
    <w:rsid w:val="00C30E24"/>
    <w:rsid w:val="00C75E17"/>
    <w:rsid w:val="00C7697D"/>
    <w:rsid w:val="00C81410"/>
    <w:rsid w:val="00CA191C"/>
    <w:rsid w:val="00CA3B25"/>
    <w:rsid w:val="00CA490A"/>
    <w:rsid w:val="00CB1BC0"/>
    <w:rsid w:val="00CC3A07"/>
    <w:rsid w:val="00CC6DAF"/>
    <w:rsid w:val="00CE2154"/>
    <w:rsid w:val="00CE68CC"/>
    <w:rsid w:val="00CF6FFC"/>
    <w:rsid w:val="00D21894"/>
    <w:rsid w:val="00D3437B"/>
    <w:rsid w:val="00D41A7A"/>
    <w:rsid w:val="00D56F56"/>
    <w:rsid w:val="00D62578"/>
    <w:rsid w:val="00D657FF"/>
    <w:rsid w:val="00D97624"/>
    <w:rsid w:val="00DB149E"/>
    <w:rsid w:val="00DB6546"/>
    <w:rsid w:val="00DD0CC0"/>
    <w:rsid w:val="00DD16D0"/>
    <w:rsid w:val="00DD285E"/>
    <w:rsid w:val="00E177E6"/>
    <w:rsid w:val="00E329F0"/>
    <w:rsid w:val="00E410A6"/>
    <w:rsid w:val="00E52394"/>
    <w:rsid w:val="00E5553D"/>
    <w:rsid w:val="00E70835"/>
    <w:rsid w:val="00E708BC"/>
    <w:rsid w:val="00E83515"/>
    <w:rsid w:val="00E84389"/>
    <w:rsid w:val="00E903BB"/>
    <w:rsid w:val="00EA19B7"/>
    <w:rsid w:val="00EB52F4"/>
    <w:rsid w:val="00EC626C"/>
    <w:rsid w:val="00EE6E9B"/>
    <w:rsid w:val="00EF1A00"/>
    <w:rsid w:val="00EF2AE3"/>
    <w:rsid w:val="00F0052E"/>
    <w:rsid w:val="00F113C2"/>
    <w:rsid w:val="00F22913"/>
    <w:rsid w:val="00F51D51"/>
    <w:rsid w:val="00F56B4E"/>
    <w:rsid w:val="00F56E82"/>
    <w:rsid w:val="00F637D4"/>
    <w:rsid w:val="00F77A7E"/>
    <w:rsid w:val="00FC5DA3"/>
    <w:rsid w:val="00FE3BB7"/>
    <w:rsid w:val="01253C12"/>
    <w:rsid w:val="017F587F"/>
    <w:rsid w:val="01B87F15"/>
    <w:rsid w:val="02822419"/>
    <w:rsid w:val="03232908"/>
    <w:rsid w:val="03B44E81"/>
    <w:rsid w:val="03CD1A9F"/>
    <w:rsid w:val="040E27E3"/>
    <w:rsid w:val="04BE4FC6"/>
    <w:rsid w:val="05A4402E"/>
    <w:rsid w:val="05EA06E6"/>
    <w:rsid w:val="06E70128"/>
    <w:rsid w:val="06FE6B3F"/>
    <w:rsid w:val="071C7E25"/>
    <w:rsid w:val="072B33CE"/>
    <w:rsid w:val="073653D8"/>
    <w:rsid w:val="07754207"/>
    <w:rsid w:val="07772DA2"/>
    <w:rsid w:val="07D17DB0"/>
    <w:rsid w:val="08EA34B9"/>
    <w:rsid w:val="094C1391"/>
    <w:rsid w:val="098D7D07"/>
    <w:rsid w:val="0A09105A"/>
    <w:rsid w:val="0A477E03"/>
    <w:rsid w:val="0AF618DB"/>
    <w:rsid w:val="0AF82A2A"/>
    <w:rsid w:val="0B380146"/>
    <w:rsid w:val="0B713CF1"/>
    <w:rsid w:val="0BB579E9"/>
    <w:rsid w:val="0C0D15D3"/>
    <w:rsid w:val="0C345A90"/>
    <w:rsid w:val="0C3C77C2"/>
    <w:rsid w:val="0CDD0FA5"/>
    <w:rsid w:val="0D3D2E78"/>
    <w:rsid w:val="0E1A0991"/>
    <w:rsid w:val="0E7474A2"/>
    <w:rsid w:val="0EB55D82"/>
    <w:rsid w:val="0EE10701"/>
    <w:rsid w:val="0F336D8D"/>
    <w:rsid w:val="0F8554ED"/>
    <w:rsid w:val="0FCB05C5"/>
    <w:rsid w:val="0FE24869"/>
    <w:rsid w:val="10602E8D"/>
    <w:rsid w:val="116F7311"/>
    <w:rsid w:val="11D230A2"/>
    <w:rsid w:val="1294609F"/>
    <w:rsid w:val="12B95BFD"/>
    <w:rsid w:val="13135FA9"/>
    <w:rsid w:val="13241EDE"/>
    <w:rsid w:val="1336140F"/>
    <w:rsid w:val="13C419F2"/>
    <w:rsid w:val="13DC1FB6"/>
    <w:rsid w:val="145B0AB2"/>
    <w:rsid w:val="14883609"/>
    <w:rsid w:val="14CA52EB"/>
    <w:rsid w:val="15463B9F"/>
    <w:rsid w:val="15595889"/>
    <w:rsid w:val="155D7127"/>
    <w:rsid w:val="15A337EC"/>
    <w:rsid w:val="162C5FD5"/>
    <w:rsid w:val="16641840"/>
    <w:rsid w:val="16654A1F"/>
    <w:rsid w:val="16684B86"/>
    <w:rsid w:val="16B27B85"/>
    <w:rsid w:val="16D10537"/>
    <w:rsid w:val="178A352D"/>
    <w:rsid w:val="17EA27C8"/>
    <w:rsid w:val="183A374F"/>
    <w:rsid w:val="184001E5"/>
    <w:rsid w:val="189C7F66"/>
    <w:rsid w:val="18BB7AA9"/>
    <w:rsid w:val="18DE7774"/>
    <w:rsid w:val="199B3931"/>
    <w:rsid w:val="19D27D5A"/>
    <w:rsid w:val="19FB2A6A"/>
    <w:rsid w:val="1A056C19"/>
    <w:rsid w:val="1AC35C7E"/>
    <w:rsid w:val="1CD717F7"/>
    <w:rsid w:val="1CE123EB"/>
    <w:rsid w:val="1D344C11"/>
    <w:rsid w:val="1D984B0B"/>
    <w:rsid w:val="1DA358F3"/>
    <w:rsid w:val="1DB241CE"/>
    <w:rsid w:val="1DBC75AB"/>
    <w:rsid w:val="1DF47EFC"/>
    <w:rsid w:val="1E3824DF"/>
    <w:rsid w:val="1E54477C"/>
    <w:rsid w:val="1E5D0198"/>
    <w:rsid w:val="1E7D392C"/>
    <w:rsid w:val="1FAA740D"/>
    <w:rsid w:val="203C70C3"/>
    <w:rsid w:val="205729C2"/>
    <w:rsid w:val="21326193"/>
    <w:rsid w:val="2197576F"/>
    <w:rsid w:val="220B7CE2"/>
    <w:rsid w:val="223C4942"/>
    <w:rsid w:val="225915D9"/>
    <w:rsid w:val="22D34247"/>
    <w:rsid w:val="22E449E3"/>
    <w:rsid w:val="23EC450F"/>
    <w:rsid w:val="244F0582"/>
    <w:rsid w:val="24DE36B4"/>
    <w:rsid w:val="24ED38F7"/>
    <w:rsid w:val="259E4AE4"/>
    <w:rsid w:val="25BA1A2C"/>
    <w:rsid w:val="25CC4AC7"/>
    <w:rsid w:val="263A3F5E"/>
    <w:rsid w:val="265956E8"/>
    <w:rsid w:val="26CF7759"/>
    <w:rsid w:val="27220408"/>
    <w:rsid w:val="284A66B4"/>
    <w:rsid w:val="28940C5A"/>
    <w:rsid w:val="28FC5481"/>
    <w:rsid w:val="294B2AF9"/>
    <w:rsid w:val="29650576"/>
    <w:rsid w:val="299711CA"/>
    <w:rsid w:val="29A3536C"/>
    <w:rsid w:val="2ADA1CC1"/>
    <w:rsid w:val="2C5D5807"/>
    <w:rsid w:val="2C624BCB"/>
    <w:rsid w:val="2CC910BB"/>
    <w:rsid w:val="2CD94E18"/>
    <w:rsid w:val="2D027294"/>
    <w:rsid w:val="2D265BF9"/>
    <w:rsid w:val="2D271EF1"/>
    <w:rsid w:val="2D6015E1"/>
    <w:rsid w:val="2D9139BA"/>
    <w:rsid w:val="2DA378CF"/>
    <w:rsid w:val="2E5A1FFE"/>
    <w:rsid w:val="2FA774C5"/>
    <w:rsid w:val="2FBD06F2"/>
    <w:rsid w:val="302E5624"/>
    <w:rsid w:val="308E5F8F"/>
    <w:rsid w:val="30EF6236"/>
    <w:rsid w:val="315125C9"/>
    <w:rsid w:val="325C5673"/>
    <w:rsid w:val="330D5FFA"/>
    <w:rsid w:val="331704BD"/>
    <w:rsid w:val="33E77F68"/>
    <w:rsid w:val="34AF10FF"/>
    <w:rsid w:val="34C71A6F"/>
    <w:rsid w:val="35646427"/>
    <w:rsid w:val="357240D1"/>
    <w:rsid w:val="35B77D36"/>
    <w:rsid w:val="3627057D"/>
    <w:rsid w:val="362B4280"/>
    <w:rsid w:val="3667350A"/>
    <w:rsid w:val="36931B42"/>
    <w:rsid w:val="36D40A50"/>
    <w:rsid w:val="36D923C2"/>
    <w:rsid w:val="36F138FF"/>
    <w:rsid w:val="37774A03"/>
    <w:rsid w:val="3778525B"/>
    <w:rsid w:val="398B093D"/>
    <w:rsid w:val="39C031FB"/>
    <w:rsid w:val="3A5B3385"/>
    <w:rsid w:val="3A771C93"/>
    <w:rsid w:val="3AE659CF"/>
    <w:rsid w:val="3B197DC5"/>
    <w:rsid w:val="3B4F0A10"/>
    <w:rsid w:val="3BBA40DC"/>
    <w:rsid w:val="3D8B0902"/>
    <w:rsid w:val="3D9E3FB1"/>
    <w:rsid w:val="3DC2196D"/>
    <w:rsid w:val="3E047890"/>
    <w:rsid w:val="3E7964D0"/>
    <w:rsid w:val="405D7F41"/>
    <w:rsid w:val="40B97058"/>
    <w:rsid w:val="41494290"/>
    <w:rsid w:val="41A95DEA"/>
    <w:rsid w:val="42661C8E"/>
    <w:rsid w:val="4292224C"/>
    <w:rsid w:val="429C453B"/>
    <w:rsid w:val="42D331F3"/>
    <w:rsid w:val="43670FED"/>
    <w:rsid w:val="43D3053B"/>
    <w:rsid w:val="4427252A"/>
    <w:rsid w:val="44844807"/>
    <w:rsid w:val="452D1F98"/>
    <w:rsid w:val="4541586E"/>
    <w:rsid w:val="4585575A"/>
    <w:rsid w:val="45F00B14"/>
    <w:rsid w:val="46A410D3"/>
    <w:rsid w:val="46C46794"/>
    <w:rsid w:val="46EA0282"/>
    <w:rsid w:val="476615BC"/>
    <w:rsid w:val="4777590E"/>
    <w:rsid w:val="48EB45F8"/>
    <w:rsid w:val="48FD5F50"/>
    <w:rsid w:val="49B760FE"/>
    <w:rsid w:val="49EF3AEA"/>
    <w:rsid w:val="4A1D1144"/>
    <w:rsid w:val="4A655B5A"/>
    <w:rsid w:val="4AA438C1"/>
    <w:rsid w:val="4B674049"/>
    <w:rsid w:val="4BA10E14"/>
    <w:rsid w:val="4BF72148"/>
    <w:rsid w:val="4CD05815"/>
    <w:rsid w:val="4CE07841"/>
    <w:rsid w:val="4CE64031"/>
    <w:rsid w:val="4D2A00B7"/>
    <w:rsid w:val="4EB36188"/>
    <w:rsid w:val="4EBA37AE"/>
    <w:rsid w:val="4EF26DDF"/>
    <w:rsid w:val="4F534929"/>
    <w:rsid w:val="4F560168"/>
    <w:rsid w:val="500D6A78"/>
    <w:rsid w:val="513B474C"/>
    <w:rsid w:val="515B3DD0"/>
    <w:rsid w:val="51E4443C"/>
    <w:rsid w:val="529E42FF"/>
    <w:rsid w:val="5547140C"/>
    <w:rsid w:val="55861609"/>
    <w:rsid w:val="55C608F3"/>
    <w:rsid w:val="55D1751B"/>
    <w:rsid w:val="55FA0F2F"/>
    <w:rsid w:val="56072347"/>
    <w:rsid w:val="56B45DB6"/>
    <w:rsid w:val="56B80990"/>
    <w:rsid w:val="571C6E3A"/>
    <w:rsid w:val="575136EE"/>
    <w:rsid w:val="575A3A43"/>
    <w:rsid w:val="57867057"/>
    <w:rsid w:val="57E3453E"/>
    <w:rsid w:val="585B5F86"/>
    <w:rsid w:val="58DA3BB7"/>
    <w:rsid w:val="59374B66"/>
    <w:rsid w:val="59386C6B"/>
    <w:rsid w:val="59484FC5"/>
    <w:rsid w:val="59531717"/>
    <w:rsid w:val="59CC565C"/>
    <w:rsid w:val="5A3966BC"/>
    <w:rsid w:val="5A8E4C59"/>
    <w:rsid w:val="5AF20E4A"/>
    <w:rsid w:val="5B5C4D58"/>
    <w:rsid w:val="5C3B671B"/>
    <w:rsid w:val="5CF50FC0"/>
    <w:rsid w:val="5CFA3A67"/>
    <w:rsid w:val="5D037636"/>
    <w:rsid w:val="5D283143"/>
    <w:rsid w:val="5D47477D"/>
    <w:rsid w:val="5DA17EB3"/>
    <w:rsid w:val="5DEA21A7"/>
    <w:rsid w:val="5E39244E"/>
    <w:rsid w:val="5E470538"/>
    <w:rsid w:val="5E742604"/>
    <w:rsid w:val="5E9569CA"/>
    <w:rsid w:val="5F081D78"/>
    <w:rsid w:val="5F592C83"/>
    <w:rsid w:val="5FAD16DE"/>
    <w:rsid w:val="5FC5111D"/>
    <w:rsid w:val="60882B0B"/>
    <w:rsid w:val="608C15DE"/>
    <w:rsid w:val="60A30D33"/>
    <w:rsid w:val="60B116A2"/>
    <w:rsid w:val="612F0D6B"/>
    <w:rsid w:val="6141599B"/>
    <w:rsid w:val="616B6AC4"/>
    <w:rsid w:val="61907509"/>
    <w:rsid w:val="61F34802"/>
    <w:rsid w:val="62886432"/>
    <w:rsid w:val="63780686"/>
    <w:rsid w:val="64414CD7"/>
    <w:rsid w:val="64A82A8F"/>
    <w:rsid w:val="6536289C"/>
    <w:rsid w:val="65385EEE"/>
    <w:rsid w:val="65D5373C"/>
    <w:rsid w:val="666920D7"/>
    <w:rsid w:val="66A57170"/>
    <w:rsid w:val="66B9772A"/>
    <w:rsid w:val="68093B71"/>
    <w:rsid w:val="683C2ED5"/>
    <w:rsid w:val="68DB2693"/>
    <w:rsid w:val="68F5262E"/>
    <w:rsid w:val="69E77EE2"/>
    <w:rsid w:val="69FA2ED0"/>
    <w:rsid w:val="6A701C86"/>
    <w:rsid w:val="6B6712DB"/>
    <w:rsid w:val="6BAE0F9B"/>
    <w:rsid w:val="6BD303A6"/>
    <w:rsid w:val="6C164AAF"/>
    <w:rsid w:val="6CBA31E9"/>
    <w:rsid w:val="6D8E6FF3"/>
    <w:rsid w:val="6DE54739"/>
    <w:rsid w:val="6E7206C2"/>
    <w:rsid w:val="6EFC4430"/>
    <w:rsid w:val="6F046E40"/>
    <w:rsid w:val="6F4D4C8B"/>
    <w:rsid w:val="70626FA0"/>
    <w:rsid w:val="709B1ECD"/>
    <w:rsid w:val="717B5E9D"/>
    <w:rsid w:val="71D90A58"/>
    <w:rsid w:val="71E7144B"/>
    <w:rsid w:val="721F290F"/>
    <w:rsid w:val="724E4528"/>
    <w:rsid w:val="72676064"/>
    <w:rsid w:val="72964253"/>
    <w:rsid w:val="73137F9A"/>
    <w:rsid w:val="73504D4A"/>
    <w:rsid w:val="739E1EA5"/>
    <w:rsid w:val="74C65899"/>
    <w:rsid w:val="74D214FB"/>
    <w:rsid w:val="752626FA"/>
    <w:rsid w:val="756165EF"/>
    <w:rsid w:val="76404C02"/>
    <w:rsid w:val="76937428"/>
    <w:rsid w:val="76B25658"/>
    <w:rsid w:val="77302EC9"/>
    <w:rsid w:val="7794300A"/>
    <w:rsid w:val="77D4565A"/>
    <w:rsid w:val="78634CE1"/>
    <w:rsid w:val="78640CB9"/>
    <w:rsid w:val="78930284"/>
    <w:rsid w:val="78C80EDF"/>
    <w:rsid w:val="78E37083"/>
    <w:rsid w:val="790B101E"/>
    <w:rsid w:val="798017B9"/>
    <w:rsid w:val="7A0D74F1"/>
    <w:rsid w:val="7A1477AB"/>
    <w:rsid w:val="7A2353E6"/>
    <w:rsid w:val="7B764B08"/>
    <w:rsid w:val="7BF00A26"/>
    <w:rsid w:val="7CB4634A"/>
    <w:rsid w:val="7D0F17D2"/>
    <w:rsid w:val="7D8815CE"/>
    <w:rsid w:val="7DAF6705"/>
    <w:rsid w:val="7EDE145C"/>
    <w:rsid w:val="7F38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CA" w:eastAsia="en-CA" w:bidi="ar-SA"/>
    </w:rPr>
  </w:style>
  <w:style w:type="paragraph" w:styleId="2">
    <w:name w:val="heading 1"/>
    <w:basedOn w:val="1"/>
    <w:next w:val="1"/>
    <w:autoRedefine/>
    <w:qFormat/>
    <w:uiPriority w:val="9"/>
    <w:pPr>
      <w:widowControl w:val="0"/>
      <w:numPr>
        <w:ilvl w:val="0"/>
        <w:numId w:val="1"/>
      </w:numPr>
      <w:spacing w:before="120" w:beforeLines="50" w:line="360" w:lineRule="auto"/>
      <w:jc w:val="both"/>
      <w:outlineLvl w:val="0"/>
    </w:pPr>
    <w:rPr>
      <w:rFonts w:eastAsia="宋体"/>
      <w:b/>
      <w:bCs/>
      <w:kern w:val="2"/>
      <w:sz w:val="28"/>
      <w:lang w:val="en-US" w:eastAsia="zh-CN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5"/>
    <w:autoRedefine/>
    <w:unhideWhenUsed/>
    <w:qFormat/>
    <w:uiPriority w:val="99"/>
  </w:style>
  <w:style w:type="paragraph" w:styleId="4">
    <w:name w:val="Body Text 3"/>
    <w:basedOn w:val="1"/>
    <w:link w:val="27"/>
    <w:autoRedefine/>
    <w:qFormat/>
    <w:uiPriority w:val="0"/>
    <w:pPr>
      <w:spacing w:after="120"/>
    </w:pPr>
    <w:rPr>
      <w:rFonts w:eastAsia="宋体"/>
      <w:color w:val="595959"/>
      <w:sz w:val="16"/>
    </w:rPr>
  </w:style>
  <w:style w:type="paragraph" w:styleId="5">
    <w:name w:val="Body Text"/>
    <w:basedOn w:val="1"/>
    <w:autoRedefine/>
    <w:qFormat/>
    <w:uiPriority w:val="0"/>
    <w:pPr>
      <w:spacing w:after="120"/>
    </w:pPr>
  </w:style>
  <w:style w:type="paragraph" w:styleId="6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7">
    <w:name w:val="footer"/>
    <w:basedOn w:val="1"/>
    <w:link w:val="20"/>
    <w:autoRedefine/>
    <w:qFormat/>
    <w:uiPriority w:val="99"/>
    <w:pPr>
      <w:tabs>
        <w:tab w:val="center" w:pos="4320"/>
        <w:tab w:val="right" w:pos="8640"/>
      </w:tabs>
    </w:pPr>
  </w:style>
  <w:style w:type="paragraph" w:styleId="8">
    <w:name w:val="header"/>
    <w:basedOn w:val="1"/>
    <w:autoRedefine/>
    <w:qFormat/>
    <w:uiPriority w:val="0"/>
    <w:pPr>
      <w:tabs>
        <w:tab w:val="center" w:pos="4320"/>
        <w:tab w:val="right" w:pos="8640"/>
      </w:tabs>
    </w:pPr>
  </w:style>
  <w:style w:type="paragraph" w:styleId="9">
    <w:name w:val="Subtitle"/>
    <w:basedOn w:val="1"/>
    <w:next w:val="1"/>
    <w:link w:val="22"/>
    <w:autoRedefine/>
    <w:qFormat/>
    <w:uiPriority w:val="0"/>
    <w:pPr>
      <w:widowControl w:val="0"/>
      <w:spacing w:line="360" w:lineRule="auto"/>
      <w:jc w:val="both"/>
    </w:pPr>
    <w:rPr>
      <w:rFonts w:ascii="Cambria" w:hAnsi="Cambria" w:eastAsia="宋体" w:cs="Cambria"/>
      <w:b/>
      <w:kern w:val="2"/>
      <w:lang w:val="en-US" w:eastAsia="zh-CN"/>
    </w:rPr>
  </w:style>
  <w:style w:type="paragraph" w:styleId="10">
    <w:name w:val="Title"/>
    <w:basedOn w:val="1"/>
    <w:next w:val="1"/>
    <w:autoRedefine/>
    <w:qFormat/>
    <w:uiPriority w:val="10"/>
    <w:pPr>
      <w:spacing w:before="240" w:after="60"/>
      <w:outlineLvl w:val="0"/>
    </w:pPr>
    <w:rPr>
      <w:rFonts w:asciiTheme="majorHAnsi" w:hAnsiTheme="majorHAnsi" w:eastAsiaTheme="majorEastAsia" w:cstheme="majorBidi"/>
      <w:b/>
      <w:bCs/>
      <w:szCs w:val="32"/>
    </w:rPr>
  </w:style>
  <w:style w:type="paragraph" w:styleId="11">
    <w:name w:val="annotation subject"/>
    <w:basedOn w:val="3"/>
    <w:next w:val="3"/>
    <w:link w:val="26"/>
    <w:autoRedefine/>
    <w:qFormat/>
    <w:uiPriority w:val="0"/>
    <w:rPr>
      <w:b/>
      <w:bCs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autoRedefine/>
    <w:qFormat/>
    <w:uiPriority w:val="0"/>
    <w:rPr>
      <w:color w:val="0000FF"/>
      <w:u w:val="single"/>
    </w:rPr>
  </w:style>
  <w:style w:type="character" w:styleId="16">
    <w:name w:val="annotation reference"/>
    <w:basedOn w:val="14"/>
    <w:autoRedefine/>
    <w:qFormat/>
    <w:uiPriority w:val="0"/>
    <w:rPr>
      <w:sz w:val="21"/>
      <w:szCs w:val="21"/>
    </w:rPr>
  </w:style>
  <w:style w:type="paragraph" w:customStyle="1" w:styleId="17">
    <w:name w:val="letter text"/>
    <w:basedOn w:val="1"/>
    <w:autoRedefine/>
    <w:qFormat/>
    <w:uiPriority w:val="0"/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9">
    <w:name w:val="NormalCharacter"/>
    <w:autoRedefine/>
    <w:qFormat/>
    <w:uiPriority w:val="0"/>
  </w:style>
  <w:style w:type="character" w:customStyle="1" w:styleId="20">
    <w:name w:val="页脚 字符"/>
    <w:basedOn w:val="14"/>
    <w:link w:val="7"/>
    <w:autoRedefine/>
    <w:qFormat/>
    <w:uiPriority w:val="99"/>
    <w:rPr>
      <w:rFonts w:eastAsia="Times New Roman"/>
      <w:sz w:val="24"/>
      <w:szCs w:val="24"/>
      <w:lang w:val="en-CA" w:eastAsia="en-CA"/>
    </w:rPr>
  </w:style>
  <w:style w:type="character" w:customStyle="1" w:styleId="21">
    <w:name w:val="批注框文本 字符"/>
    <w:basedOn w:val="14"/>
    <w:link w:val="6"/>
    <w:autoRedefine/>
    <w:qFormat/>
    <w:uiPriority w:val="0"/>
    <w:rPr>
      <w:rFonts w:eastAsia="Times New Roman"/>
      <w:sz w:val="18"/>
      <w:szCs w:val="18"/>
      <w:lang w:val="en-CA" w:eastAsia="en-CA"/>
    </w:rPr>
  </w:style>
  <w:style w:type="character" w:customStyle="1" w:styleId="22">
    <w:name w:val="副标题 字符"/>
    <w:basedOn w:val="14"/>
    <w:link w:val="9"/>
    <w:autoRedefine/>
    <w:qFormat/>
    <w:uiPriority w:val="0"/>
    <w:rPr>
      <w:rFonts w:ascii="Cambria" w:hAnsi="Cambria" w:cs="Cambria"/>
      <w:b/>
      <w:kern w:val="2"/>
      <w:sz w:val="24"/>
      <w:szCs w:val="24"/>
    </w:rPr>
  </w:style>
  <w:style w:type="character" w:customStyle="1" w:styleId="23">
    <w:name w:val="未处理的提及1"/>
    <w:basedOn w:val="14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修订1"/>
    <w:autoRedefine/>
    <w:hidden/>
    <w:semiHidden/>
    <w:qFormat/>
    <w:uiPriority w:val="99"/>
    <w:rPr>
      <w:rFonts w:ascii="Times New Roman" w:hAnsi="Times New Roman" w:eastAsia="Times New Roman" w:cs="Times New Roman"/>
      <w:sz w:val="24"/>
      <w:szCs w:val="24"/>
      <w:lang w:val="en-CA" w:eastAsia="en-CA" w:bidi="ar-SA"/>
    </w:rPr>
  </w:style>
  <w:style w:type="character" w:customStyle="1" w:styleId="25">
    <w:name w:val="批注文字 字符"/>
    <w:basedOn w:val="14"/>
    <w:link w:val="3"/>
    <w:autoRedefine/>
    <w:qFormat/>
    <w:uiPriority w:val="99"/>
    <w:rPr>
      <w:rFonts w:eastAsia="Times New Roman"/>
      <w:sz w:val="24"/>
      <w:szCs w:val="24"/>
      <w:lang w:val="en-CA" w:eastAsia="en-CA"/>
    </w:rPr>
  </w:style>
  <w:style w:type="character" w:customStyle="1" w:styleId="26">
    <w:name w:val="批注主题 字符"/>
    <w:basedOn w:val="25"/>
    <w:link w:val="11"/>
    <w:autoRedefine/>
    <w:qFormat/>
    <w:uiPriority w:val="0"/>
    <w:rPr>
      <w:rFonts w:eastAsia="Times New Roman"/>
      <w:b/>
      <w:bCs/>
      <w:sz w:val="24"/>
      <w:szCs w:val="24"/>
      <w:lang w:val="en-CA" w:eastAsia="en-CA"/>
    </w:rPr>
  </w:style>
  <w:style w:type="character" w:customStyle="1" w:styleId="27">
    <w:name w:val="正文文本 3 字符"/>
    <w:basedOn w:val="14"/>
    <w:link w:val="4"/>
    <w:qFormat/>
    <w:uiPriority w:val="0"/>
    <w:rPr>
      <w:color w:val="595959"/>
      <w:sz w:val="16"/>
      <w:szCs w:val="24"/>
      <w:lang w:val="en-CA" w:eastAsia="en-CA"/>
    </w:rPr>
  </w:style>
  <w:style w:type="character" w:customStyle="1" w:styleId="28">
    <w:name w:val="ts-alignment-element"/>
    <w:basedOn w:val="1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office6\templates\download\38beb01518f3772aede89f94daa5a9c3\&#34013;&#33394;&#31995;&#21019;&#24847;&#20449;&#32440;.doc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079156-EA4F-474A-A401-153514BD2D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蓝色系创意信纸.doc.docx</Template>
  <Pages>2</Pages>
  <Words>309</Words>
  <Characters>1769</Characters>
  <Lines>89</Lines>
  <Paragraphs>25</Paragraphs>
  <TotalTime>7</TotalTime>
  <ScaleCrop>false</ScaleCrop>
  <LinksUpToDate>false</LinksUpToDate>
  <CharactersWithSpaces>2214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2025-06-05T04:11:00Z</dcterms:created>
  <dc:creator>紫晶灵</dc:creator>
  <cp:lastModifiedBy>王怡0827</cp:lastModifiedBy>
  <cp:lastPrinted>2024-05-30T04:57:00Z</cp:lastPrinted>
  <dcterms:modified xsi:type="dcterms:W3CDTF">2026-07-15T08:38:46Z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1357C6515BB34F8AA97F476B34B4758B_13</vt:lpwstr>
  </property>
  <property fmtid="{D5CDD505-2E9C-101B-9397-08002B2CF9AE}" pid="4" name="KSOTemplateDocerSaveRecord">
    <vt:lpwstr>eyJoZGlkIjoiNzlhYTZlYjExMjNjNTc4OTAwODk2OGNiZmE3MjMxM2YiLCJ1c2VySWQiOiIzMjg2MDM4MjkifQ==</vt:lpwstr>
  </property>
</Properties>
</file>