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F2CE6">
      <w:pPr>
        <w:rPr>
          <w:rFonts w:eastAsia="黑体"/>
          <w:color w:val="001F36"/>
          <w:sz w:val="32"/>
          <w:szCs w:val="32"/>
          <w:lang w:val="en-US" w:eastAsia="zh-CN"/>
        </w:rPr>
      </w:pPr>
    </w:p>
    <w:p w14:paraId="398A36B1">
      <w:pPr>
        <w:jc w:val="center"/>
        <w:rPr>
          <w:b/>
          <w:bCs/>
          <w:sz w:val="44"/>
          <w:szCs w:val="44"/>
        </w:rPr>
      </w:pPr>
      <w:bookmarkStart w:id="0" w:name="_GoBack"/>
      <w:r>
        <w:rPr>
          <w:b/>
          <w:bCs/>
          <w:sz w:val="44"/>
          <w:szCs w:val="44"/>
          <w:lang w:val="en-US" w:eastAsia="zh-CN"/>
        </w:rPr>
        <w:t>Physical Health Guarantee</w:t>
      </w:r>
      <w:bookmarkEnd w:id="0"/>
    </w:p>
    <w:p w14:paraId="0660F48E"/>
    <w:p w14:paraId="50928D4E">
      <w:pPr>
        <w:spacing w:line="360" w:lineRule="auto"/>
        <w:ind w:firstLine="560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I’m</w:t>
      </w:r>
      <w:r>
        <w:rPr>
          <w:sz w:val="28"/>
          <w:szCs w:val="28"/>
          <w:u w:val="single"/>
          <w:lang w:val="en-US" w:eastAsia="zh-CN"/>
        </w:rPr>
        <w:t xml:space="preserve">            </w:t>
      </w:r>
      <w:r>
        <w:rPr>
          <w:sz w:val="28"/>
          <w:szCs w:val="28"/>
          <w:lang w:val="en-US" w:eastAsia="zh-CN"/>
        </w:rPr>
        <w:t>Sir/Madam, don't have the following conditions:</w:t>
      </w:r>
    </w:p>
    <w:p w14:paraId="2143B923">
      <w:pPr>
        <w:widowControl w:val="0"/>
        <w:numPr>
          <w:ilvl w:val="0"/>
          <w:numId w:val="2"/>
        </w:numPr>
        <w:spacing w:line="360" w:lineRule="auto"/>
        <w:ind w:firstLine="560"/>
        <w:jc w:val="both"/>
        <w:rPr>
          <w:sz w:val="28"/>
          <w:szCs w:val="28"/>
        </w:rPr>
      </w:pPr>
      <w:r>
        <w:rPr>
          <w:rFonts w:eastAsiaTheme="minorEastAsia"/>
          <w:kern w:val="2"/>
          <w:sz w:val="28"/>
          <w:szCs w:val="28"/>
          <w:lang w:val="en-US" w:eastAsia="zh-CN"/>
        </w:rPr>
        <w:t>History of familial hereditary diseases, infectious diseases, etc</w:t>
      </w:r>
      <w:r>
        <w:rPr>
          <w:kern w:val="2"/>
          <w:sz w:val="28"/>
          <w:szCs w:val="28"/>
          <w:lang w:val="en-US" w:eastAsia="zh-CN"/>
        </w:rPr>
        <w:t>;</w:t>
      </w:r>
    </w:p>
    <w:p w14:paraId="3E223859">
      <w:pPr>
        <w:widowControl w:val="0"/>
        <w:numPr>
          <w:ilvl w:val="0"/>
          <w:numId w:val="2"/>
        </w:numPr>
        <w:spacing w:line="360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Major diseases or serious basic diseases;</w:t>
      </w:r>
    </w:p>
    <w:p w14:paraId="41D896DB">
      <w:pPr>
        <w:widowControl w:val="0"/>
        <w:numPr>
          <w:ilvl w:val="0"/>
          <w:numId w:val="2"/>
        </w:numPr>
        <w:spacing w:line="360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My physical condition does not allow me to participate in long-distance travel</w:t>
      </w:r>
      <w:r>
        <w:rPr>
          <w:rFonts w:hint="eastAsia"/>
          <w:sz w:val="28"/>
          <w:szCs w:val="28"/>
          <w:lang w:val="en-US" w:eastAsia="zh-CN"/>
        </w:rPr>
        <w:t xml:space="preserve">, </w:t>
      </w:r>
      <w:r>
        <w:rPr>
          <w:sz w:val="28"/>
          <w:szCs w:val="28"/>
          <w:lang w:val="en-US" w:eastAsia="zh-CN"/>
        </w:rPr>
        <w:t>training</w:t>
      </w:r>
      <w:r>
        <w:rPr>
          <w:rFonts w:hint="eastAsia"/>
          <w:sz w:val="28"/>
          <w:szCs w:val="28"/>
          <w:lang w:val="en-US" w:eastAsia="zh-CN"/>
        </w:rPr>
        <w:t xml:space="preserve"> classes, field trips and other arranged activities </w:t>
      </w:r>
      <w:r>
        <w:rPr>
          <w:sz w:val="28"/>
          <w:szCs w:val="28"/>
          <w:lang w:val="en-US" w:eastAsia="zh-CN"/>
        </w:rPr>
        <w:t>in China.</w:t>
      </w:r>
    </w:p>
    <w:p w14:paraId="2D20384F">
      <w:pPr>
        <w:spacing w:line="360" w:lineRule="auto"/>
        <w:ind w:firstLine="560"/>
        <w:rPr>
          <w:sz w:val="28"/>
          <w:szCs w:val="28"/>
        </w:rPr>
      </w:pPr>
    </w:p>
    <w:p w14:paraId="481D05FE">
      <w:pPr>
        <w:spacing w:after="120" w:afterLines="50" w:line="360" w:lineRule="auto"/>
        <w:ind w:firstLine="560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If I have the above situation, I will list and explain it in detail, as follows:</w:t>
      </w:r>
    </w:p>
    <w:p w14:paraId="1C7BAC34">
      <w:pPr>
        <w:spacing w:after="120" w:afterLines="50" w:line="360" w:lineRule="auto"/>
        <w:ind w:firstLine="420"/>
        <w:rPr>
          <w:rFonts w:eastAsiaTheme="minorEastAsia"/>
          <w:sz w:val="21"/>
          <w:szCs w:val="21"/>
          <w:lang w:eastAsia="zh-CN"/>
        </w:rPr>
      </w:pPr>
      <w:r>
        <w:rPr>
          <w:sz w:val="21"/>
          <w:szCs w:val="21"/>
          <w:u w:val="single"/>
          <w:lang w:eastAsia="zh-CN"/>
        </w:rPr>
        <w:t xml:space="preserve">          </w:t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</w:p>
    <w:p w14:paraId="4F8A12F1">
      <w:pPr>
        <w:spacing w:after="120" w:afterLines="50" w:line="360" w:lineRule="auto"/>
        <w:ind w:firstLine="420"/>
        <w:rPr>
          <w:rFonts w:eastAsiaTheme="minorEastAsia"/>
          <w:sz w:val="21"/>
          <w:szCs w:val="21"/>
          <w:lang w:eastAsia="zh-CN"/>
        </w:rPr>
      </w:pPr>
      <w:r>
        <w:rPr>
          <w:sz w:val="21"/>
          <w:szCs w:val="21"/>
          <w:u w:val="single"/>
          <w:lang w:eastAsia="zh-CN"/>
        </w:rPr>
        <w:t xml:space="preserve">          </w:t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</w:p>
    <w:p w14:paraId="7F058F66">
      <w:pPr>
        <w:spacing w:after="120" w:afterLines="50" w:line="360" w:lineRule="auto"/>
        <w:ind w:firstLine="420"/>
        <w:rPr>
          <w:rFonts w:eastAsiaTheme="minorEastAsia"/>
          <w:sz w:val="21"/>
          <w:szCs w:val="21"/>
          <w:lang w:eastAsia="zh-CN"/>
        </w:rPr>
      </w:pPr>
      <w:r>
        <w:rPr>
          <w:sz w:val="21"/>
          <w:szCs w:val="21"/>
          <w:u w:val="single"/>
          <w:lang w:eastAsia="zh-CN"/>
        </w:rPr>
        <w:t xml:space="preserve">          </w:t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</w:p>
    <w:p w14:paraId="135B32D2">
      <w:pPr>
        <w:spacing w:after="120" w:afterLines="50" w:line="360" w:lineRule="auto"/>
        <w:ind w:firstLine="420"/>
        <w:rPr>
          <w:rFonts w:eastAsiaTheme="minorEastAsia"/>
          <w:sz w:val="21"/>
          <w:szCs w:val="21"/>
          <w:lang w:eastAsia="zh-CN"/>
        </w:rPr>
      </w:pPr>
      <w:r>
        <w:rPr>
          <w:sz w:val="21"/>
          <w:szCs w:val="21"/>
          <w:u w:val="single"/>
          <w:lang w:eastAsia="zh-CN"/>
        </w:rPr>
        <w:t xml:space="preserve">          </w:t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</w:p>
    <w:p w14:paraId="2CB95205">
      <w:pPr>
        <w:spacing w:after="120" w:afterLines="50" w:line="360" w:lineRule="auto"/>
        <w:ind w:firstLine="420"/>
        <w:rPr>
          <w:rFonts w:eastAsiaTheme="minorEastAsia"/>
          <w:sz w:val="21"/>
          <w:szCs w:val="21"/>
          <w:lang w:eastAsia="zh-CN"/>
        </w:rPr>
      </w:pPr>
      <w:r>
        <w:rPr>
          <w:sz w:val="21"/>
          <w:szCs w:val="21"/>
          <w:u w:val="single"/>
          <w:lang w:eastAsia="zh-CN"/>
        </w:rPr>
        <w:t xml:space="preserve">          </w:t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  <w:r>
        <w:rPr>
          <w:rFonts w:eastAsiaTheme="minorEastAsia"/>
          <w:sz w:val="21"/>
          <w:szCs w:val="21"/>
          <w:u w:val="single"/>
          <w:lang w:eastAsia="zh-CN"/>
        </w:rPr>
        <w:tab/>
      </w:r>
    </w:p>
    <w:p w14:paraId="5C8C5857">
      <w:pPr>
        <w:spacing w:line="360" w:lineRule="auto"/>
        <w:ind w:firstLine="560"/>
        <w:rPr>
          <w:sz w:val="28"/>
          <w:szCs w:val="28"/>
          <w:u w:val="single"/>
        </w:rPr>
      </w:pPr>
    </w:p>
    <w:p w14:paraId="0F25E93C">
      <w:pPr>
        <w:spacing w:line="360" w:lineRule="auto"/>
        <w:ind w:firstLine="560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All the above contents is true, and I promise not to hide it, otherwise, I will bear the consequences.</w:t>
      </w:r>
    </w:p>
    <w:p w14:paraId="3C715E4A">
      <w:pPr>
        <w:spacing w:line="360" w:lineRule="auto"/>
        <w:ind w:firstLine="560"/>
        <w:rPr>
          <w:rFonts w:eastAsiaTheme="minorEastAsia"/>
          <w:sz w:val="28"/>
          <w:szCs w:val="28"/>
          <w:lang w:eastAsia="zh-CN"/>
        </w:rPr>
      </w:pPr>
    </w:p>
    <w:p w14:paraId="643B1F43">
      <w:pPr>
        <w:spacing w:line="360" w:lineRule="auto"/>
        <w:ind w:firstLine="560"/>
        <w:rPr>
          <w:sz w:val="28"/>
          <w:szCs w:val="28"/>
        </w:rPr>
      </w:pPr>
    </w:p>
    <w:p w14:paraId="4B2B3A23">
      <w:pPr>
        <w:spacing w:line="360" w:lineRule="auto"/>
        <w:ind w:firstLine="560"/>
        <w:jc w:val="center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 xml:space="preserve">                           Signature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546220AA">
      <w:pPr>
        <w:spacing w:line="360" w:lineRule="auto"/>
        <w:ind w:firstLine="560"/>
        <w:jc w:val="center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 xml:space="preserve">                    Date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016921ED">
      <w:pPr>
        <w:pStyle w:val="4"/>
        <w:jc w:val="both"/>
        <w:rPr>
          <w:sz w:val="24"/>
        </w:rPr>
      </w:pPr>
    </w:p>
    <w:sectPr>
      <w:headerReference r:id="rId3" w:type="default"/>
      <w:footerReference r:id="rId4" w:type="default"/>
      <w:pgSz w:w="11850" w:h="16783"/>
      <w:pgMar w:top="1701" w:right="1134" w:bottom="1440" w:left="1134" w:header="708" w:footer="708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A44DB7-CFCF-40CC-8A6B-1E0954775A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E7BF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5802"/>
                          </w:sdtPr>
                          <w:sdtContent>
                            <w:p w14:paraId="30DCFC3A"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 w:eastAsia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28C51D6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5802"/>
                    </w:sdtPr>
                    <w:sdtContent>
                      <w:p w14:paraId="30DCFC3A"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 w:eastAsia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28C51D6E"/>
                </w:txbxContent>
              </v:textbox>
            </v:shape>
          </w:pict>
        </mc:Fallback>
      </mc:AlternateContent>
    </w:r>
  </w:p>
  <w:p w14:paraId="55C5B45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B1988">
    <w:pPr>
      <w:pStyle w:val="8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-450215</wp:posOffset>
          </wp:positionV>
          <wp:extent cx="7608570" cy="10651490"/>
          <wp:effectExtent l="0" t="0" r="11430" b="16510"/>
          <wp:wrapNone/>
          <wp:docPr id="3" name="图片 1" descr="E:\1.设计资源-标题要多长有多长\简历（PSD）\1.新简历\页面模板\成品\2.pn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E:\1.设计资源-标题要多长有多长\简历（PSD）\1.新简历\页面模板\成品\2.png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7608570" cy="1065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-581660</wp:posOffset>
          </wp:positionH>
          <wp:positionV relativeFrom="paragraph">
            <wp:posOffset>-374015</wp:posOffset>
          </wp:positionV>
          <wp:extent cx="1086485" cy="1087755"/>
          <wp:effectExtent l="0" t="0" r="5715" b="4445"/>
          <wp:wrapTight wrapText="bothSides">
            <wp:wrapPolygon>
              <wp:start x="8143" y="0"/>
              <wp:lineTo x="6438" y="378"/>
              <wp:lineTo x="2651" y="2459"/>
              <wp:lineTo x="1704" y="4350"/>
              <wp:lineTo x="568" y="6053"/>
              <wp:lineTo x="0" y="7944"/>
              <wp:lineTo x="0" y="13240"/>
              <wp:lineTo x="379" y="15131"/>
              <wp:lineTo x="2462" y="18536"/>
              <wp:lineTo x="6817" y="21184"/>
              <wp:lineTo x="8143" y="21373"/>
              <wp:lineTo x="13255" y="21373"/>
              <wp:lineTo x="14581" y="21184"/>
              <wp:lineTo x="18936" y="18536"/>
              <wp:lineTo x="21019" y="15131"/>
              <wp:lineTo x="21398" y="13240"/>
              <wp:lineTo x="21398" y="7944"/>
              <wp:lineTo x="20830" y="6053"/>
              <wp:lineTo x="19315" y="3783"/>
              <wp:lineTo x="18936" y="2648"/>
              <wp:lineTo x="14770" y="378"/>
              <wp:lineTo x="13255" y="0"/>
              <wp:lineTo x="8143" y="0"/>
            </wp:wrapPolygon>
          </wp:wrapTight>
          <wp:docPr id="5" name="图片 10" descr="微信图片_20221027091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0" descr="微信图片_20221027091549"/>
                  <pic:cNvPicPr>
                    <a:picLocks noChangeAspect="1"/>
                  </pic:cNvPicPr>
                </pic:nvPicPr>
                <pic:blipFill>
                  <a:blip r:embed="rId2">
                    <a:lum bright="12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85" cy="1087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82758F"/>
    <w:multiLevelType w:val="singleLevel"/>
    <w:tmpl w:val="EB82758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EE3CDE8"/>
    <w:multiLevelType w:val="singleLevel"/>
    <w:tmpl w:val="EEE3CDE8"/>
    <w:lvl w:ilvl="0" w:tentative="0">
      <w:start w:val="1"/>
      <w:numFmt w:val="decimal"/>
      <w:pStyle w:val="2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3OWU1ODQxNDRhMzM5NWI0ZDBjNWFlZjUwM2RhODcifQ=="/>
  </w:docVars>
  <w:rsids>
    <w:rsidRoot w:val="073653D8"/>
    <w:rsid w:val="000119F1"/>
    <w:rsid w:val="000214F1"/>
    <w:rsid w:val="000223B6"/>
    <w:rsid w:val="000243A9"/>
    <w:rsid w:val="00035480"/>
    <w:rsid w:val="00036A99"/>
    <w:rsid w:val="00062D96"/>
    <w:rsid w:val="00064AA3"/>
    <w:rsid w:val="000707B0"/>
    <w:rsid w:val="000818E7"/>
    <w:rsid w:val="00095AC8"/>
    <w:rsid w:val="000A0D86"/>
    <w:rsid w:val="000A3055"/>
    <w:rsid w:val="000A434F"/>
    <w:rsid w:val="000A48BB"/>
    <w:rsid w:val="000B57D7"/>
    <w:rsid w:val="000C27D2"/>
    <w:rsid w:val="000D62A5"/>
    <w:rsid w:val="000E11F6"/>
    <w:rsid w:val="000E3EEB"/>
    <w:rsid w:val="000E4EF2"/>
    <w:rsid w:val="000E6F23"/>
    <w:rsid w:val="0010082C"/>
    <w:rsid w:val="00102C1B"/>
    <w:rsid w:val="0011175F"/>
    <w:rsid w:val="001164D4"/>
    <w:rsid w:val="00141A83"/>
    <w:rsid w:val="00143B11"/>
    <w:rsid w:val="00153AE4"/>
    <w:rsid w:val="00176E3B"/>
    <w:rsid w:val="00180B13"/>
    <w:rsid w:val="00196666"/>
    <w:rsid w:val="001A1B53"/>
    <w:rsid w:val="001C42BB"/>
    <w:rsid w:val="001E5A64"/>
    <w:rsid w:val="001F0E08"/>
    <w:rsid w:val="001F3131"/>
    <w:rsid w:val="001F6D64"/>
    <w:rsid w:val="001F6FDD"/>
    <w:rsid w:val="0021067F"/>
    <w:rsid w:val="002160E7"/>
    <w:rsid w:val="002174FC"/>
    <w:rsid w:val="00224FBD"/>
    <w:rsid w:val="00232115"/>
    <w:rsid w:val="002336A1"/>
    <w:rsid w:val="00257A28"/>
    <w:rsid w:val="0027168A"/>
    <w:rsid w:val="00272911"/>
    <w:rsid w:val="00277187"/>
    <w:rsid w:val="00281A76"/>
    <w:rsid w:val="00285346"/>
    <w:rsid w:val="0029708C"/>
    <w:rsid w:val="002C4B54"/>
    <w:rsid w:val="002E1247"/>
    <w:rsid w:val="002F653D"/>
    <w:rsid w:val="00327123"/>
    <w:rsid w:val="00354565"/>
    <w:rsid w:val="00364540"/>
    <w:rsid w:val="00367950"/>
    <w:rsid w:val="00381126"/>
    <w:rsid w:val="003824DC"/>
    <w:rsid w:val="003C48C7"/>
    <w:rsid w:val="003C6783"/>
    <w:rsid w:val="003D2ECA"/>
    <w:rsid w:val="003D3084"/>
    <w:rsid w:val="003D384E"/>
    <w:rsid w:val="003F6C76"/>
    <w:rsid w:val="00402131"/>
    <w:rsid w:val="00402BDD"/>
    <w:rsid w:val="00405FD7"/>
    <w:rsid w:val="00421EA5"/>
    <w:rsid w:val="00453BB9"/>
    <w:rsid w:val="0047005A"/>
    <w:rsid w:val="00472B50"/>
    <w:rsid w:val="00491951"/>
    <w:rsid w:val="00493EA8"/>
    <w:rsid w:val="004B3B00"/>
    <w:rsid w:val="004C3847"/>
    <w:rsid w:val="004D492B"/>
    <w:rsid w:val="00501B96"/>
    <w:rsid w:val="00505139"/>
    <w:rsid w:val="00526959"/>
    <w:rsid w:val="005524A3"/>
    <w:rsid w:val="00567AF2"/>
    <w:rsid w:val="005712B9"/>
    <w:rsid w:val="005753A6"/>
    <w:rsid w:val="00580087"/>
    <w:rsid w:val="005877E8"/>
    <w:rsid w:val="00597EE1"/>
    <w:rsid w:val="005A1A26"/>
    <w:rsid w:val="005A37D1"/>
    <w:rsid w:val="005A7890"/>
    <w:rsid w:val="005E6502"/>
    <w:rsid w:val="005F1720"/>
    <w:rsid w:val="005F3144"/>
    <w:rsid w:val="005F3B29"/>
    <w:rsid w:val="005F7C28"/>
    <w:rsid w:val="00600B92"/>
    <w:rsid w:val="00636FD9"/>
    <w:rsid w:val="006437AF"/>
    <w:rsid w:val="00670A58"/>
    <w:rsid w:val="00682B8D"/>
    <w:rsid w:val="006929FE"/>
    <w:rsid w:val="00695826"/>
    <w:rsid w:val="006A19A2"/>
    <w:rsid w:val="006A47DF"/>
    <w:rsid w:val="006B7533"/>
    <w:rsid w:val="006C1142"/>
    <w:rsid w:val="006C5458"/>
    <w:rsid w:val="006E6077"/>
    <w:rsid w:val="00704F13"/>
    <w:rsid w:val="0071347C"/>
    <w:rsid w:val="0072483F"/>
    <w:rsid w:val="007418E6"/>
    <w:rsid w:val="00756D4C"/>
    <w:rsid w:val="00767100"/>
    <w:rsid w:val="00781836"/>
    <w:rsid w:val="0079578A"/>
    <w:rsid w:val="00797CC2"/>
    <w:rsid w:val="007A1AB4"/>
    <w:rsid w:val="007D170E"/>
    <w:rsid w:val="007E109E"/>
    <w:rsid w:val="007E3B29"/>
    <w:rsid w:val="007E4D77"/>
    <w:rsid w:val="007F2C45"/>
    <w:rsid w:val="007F3189"/>
    <w:rsid w:val="00803DBC"/>
    <w:rsid w:val="00817679"/>
    <w:rsid w:val="00824264"/>
    <w:rsid w:val="008252A4"/>
    <w:rsid w:val="00832808"/>
    <w:rsid w:val="00833BC1"/>
    <w:rsid w:val="00875D10"/>
    <w:rsid w:val="00877F4D"/>
    <w:rsid w:val="00886539"/>
    <w:rsid w:val="00890702"/>
    <w:rsid w:val="0089773F"/>
    <w:rsid w:val="008A5A19"/>
    <w:rsid w:val="008B1B67"/>
    <w:rsid w:val="008C1C47"/>
    <w:rsid w:val="008E5B72"/>
    <w:rsid w:val="008F26D5"/>
    <w:rsid w:val="009062FB"/>
    <w:rsid w:val="00907C08"/>
    <w:rsid w:val="00910E0F"/>
    <w:rsid w:val="00921155"/>
    <w:rsid w:val="00922583"/>
    <w:rsid w:val="00923693"/>
    <w:rsid w:val="00950CB3"/>
    <w:rsid w:val="009544EB"/>
    <w:rsid w:val="00960CF2"/>
    <w:rsid w:val="00961F12"/>
    <w:rsid w:val="0096295E"/>
    <w:rsid w:val="00974781"/>
    <w:rsid w:val="009750DD"/>
    <w:rsid w:val="00977584"/>
    <w:rsid w:val="00992EF6"/>
    <w:rsid w:val="009A41EC"/>
    <w:rsid w:val="009B6C25"/>
    <w:rsid w:val="009C0EDF"/>
    <w:rsid w:val="009C6B58"/>
    <w:rsid w:val="009C7855"/>
    <w:rsid w:val="009D76BF"/>
    <w:rsid w:val="009E34DD"/>
    <w:rsid w:val="00A05695"/>
    <w:rsid w:val="00A10F8E"/>
    <w:rsid w:val="00A24464"/>
    <w:rsid w:val="00A25224"/>
    <w:rsid w:val="00A318FF"/>
    <w:rsid w:val="00A3565E"/>
    <w:rsid w:val="00A43445"/>
    <w:rsid w:val="00A465E6"/>
    <w:rsid w:val="00A60CA8"/>
    <w:rsid w:val="00A71250"/>
    <w:rsid w:val="00A73D18"/>
    <w:rsid w:val="00A767B8"/>
    <w:rsid w:val="00A83AD0"/>
    <w:rsid w:val="00A879EB"/>
    <w:rsid w:val="00AA3519"/>
    <w:rsid w:val="00AB3E34"/>
    <w:rsid w:val="00AC5A5F"/>
    <w:rsid w:val="00AD191E"/>
    <w:rsid w:val="00B06D8A"/>
    <w:rsid w:val="00B44BB6"/>
    <w:rsid w:val="00B560C2"/>
    <w:rsid w:val="00B6474E"/>
    <w:rsid w:val="00B7567A"/>
    <w:rsid w:val="00B8183C"/>
    <w:rsid w:val="00B93D6D"/>
    <w:rsid w:val="00B93EF7"/>
    <w:rsid w:val="00BA0AC8"/>
    <w:rsid w:val="00BA61D8"/>
    <w:rsid w:val="00BB1465"/>
    <w:rsid w:val="00BD0865"/>
    <w:rsid w:val="00BD08FF"/>
    <w:rsid w:val="00BE1622"/>
    <w:rsid w:val="00BE2371"/>
    <w:rsid w:val="00C0066E"/>
    <w:rsid w:val="00C0223E"/>
    <w:rsid w:val="00C03DFE"/>
    <w:rsid w:val="00C30E24"/>
    <w:rsid w:val="00C75E17"/>
    <w:rsid w:val="00C7697D"/>
    <w:rsid w:val="00C81410"/>
    <w:rsid w:val="00CA191C"/>
    <w:rsid w:val="00CA3B25"/>
    <w:rsid w:val="00CA490A"/>
    <w:rsid w:val="00CB1BC0"/>
    <w:rsid w:val="00CC3A07"/>
    <w:rsid w:val="00CC6DAF"/>
    <w:rsid w:val="00CE2154"/>
    <w:rsid w:val="00CE68CC"/>
    <w:rsid w:val="00CF6FFC"/>
    <w:rsid w:val="00D21894"/>
    <w:rsid w:val="00D3437B"/>
    <w:rsid w:val="00D41A7A"/>
    <w:rsid w:val="00D56F56"/>
    <w:rsid w:val="00D62578"/>
    <w:rsid w:val="00D657FF"/>
    <w:rsid w:val="00D97624"/>
    <w:rsid w:val="00DB149E"/>
    <w:rsid w:val="00DB6546"/>
    <w:rsid w:val="00DD0CC0"/>
    <w:rsid w:val="00DD16D0"/>
    <w:rsid w:val="00DD285E"/>
    <w:rsid w:val="00E177E6"/>
    <w:rsid w:val="00E329F0"/>
    <w:rsid w:val="00E410A6"/>
    <w:rsid w:val="00E52394"/>
    <w:rsid w:val="00E5553D"/>
    <w:rsid w:val="00E70835"/>
    <w:rsid w:val="00E708BC"/>
    <w:rsid w:val="00E83515"/>
    <w:rsid w:val="00E84389"/>
    <w:rsid w:val="00E903BB"/>
    <w:rsid w:val="00EA19B7"/>
    <w:rsid w:val="00EB52F4"/>
    <w:rsid w:val="00EC626C"/>
    <w:rsid w:val="00EE6E9B"/>
    <w:rsid w:val="00EF1A00"/>
    <w:rsid w:val="00EF2AE3"/>
    <w:rsid w:val="00F0052E"/>
    <w:rsid w:val="00F113C2"/>
    <w:rsid w:val="00F22913"/>
    <w:rsid w:val="00F51D51"/>
    <w:rsid w:val="00F56B4E"/>
    <w:rsid w:val="00F56E82"/>
    <w:rsid w:val="00F637D4"/>
    <w:rsid w:val="00F77A7E"/>
    <w:rsid w:val="00FC5DA3"/>
    <w:rsid w:val="00FE3BB7"/>
    <w:rsid w:val="01253C12"/>
    <w:rsid w:val="017F587F"/>
    <w:rsid w:val="01B87F15"/>
    <w:rsid w:val="02822419"/>
    <w:rsid w:val="03232908"/>
    <w:rsid w:val="03B44E81"/>
    <w:rsid w:val="03CD1A9F"/>
    <w:rsid w:val="040E27E3"/>
    <w:rsid w:val="04BE4FC6"/>
    <w:rsid w:val="05A4402E"/>
    <w:rsid w:val="05EA06E6"/>
    <w:rsid w:val="06E70128"/>
    <w:rsid w:val="06FE6B3F"/>
    <w:rsid w:val="071C7E25"/>
    <w:rsid w:val="072B33CE"/>
    <w:rsid w:val="073653D8"/>
    <w:rsid w:val="07754207"/>
    <w:rsid w:val="07772DA2"/>
    <w:rsid w:val="07D17DB0"/>
    <w:rsid w:val="08EA34B9"/>
    <w:rsid w:val="094C1391"/>
    <w:rsid w:val="098D7D07"/>
    <w:rsid w:val="0A09105A"/>
    <w:rsid w:val="0A477E03"/>
    <w:rsid w:val="0AF618DB"/>
    <w:rsid w:val="0AF82A2A"/>
    <w:rsid w:val="0B380146"/>
    <w:rsid w:val="0B713CF1"/>
    <w:rsid w:val="0BB579E9"/>
    <w:rsid w:val="0C0D15D3"/>
    <w:rsid w:val="0C345A90"/>
    <w:rsid w:val="0C3C77C2"/>
    <w:rsid w:val="0CDD0FA5"/>
    <w:rsid w:val="0D3D2E78"/>
    <w:rsid w:val="0E1A0991"/>
    <w:rsid w:val="0E7474A2"/>
    <w:rsid w:val="0EB55D82"/>
    <w:rsid w:val="0EE10701"/>
    <w:rsid w:val="0F336D8D"/>
    <w:rsid w:val="0F8554ED"/>
    <w:rsid w:val="0FCB05C5"/>
    <w:rsid w:val="0FE24869"/>
    <w:rsid w:val="10602E8D"/>
    <w:rsid w:val="116F7311"/>
    <w:rsid w:val="11D230A2"/>
    <w:rsid w:val="1294609F"/>
    <w:rsid w:val="12B95BFD"/>
    <w:rsid w:val="13135FA9"/>
    <w:rsid w:val="13241EDE"/>
    <w:rsid w:val="1336140F"/>
    <w:rsid w:val="13C419F2"/>
    <w:rsid w:val="13DC1FB6"/>
    <w:rsid w:val="145B0AB2"/>
    <w:rsid w:val="14883609"/>
    <w:rsid w:val="14CA52EB"/>
    <w:rsid w:val="15463B9F"/>
    <w:rsid w:val="15595889"/>
    <w:rsid w:val="155D7127"/>
    <w:rsid w:val="15A337EC"/>
    <w:rsid w:val="162C5FD5"/>
    <w:rsid w:val="16641840"/>
    <w:rsid w:val="16654A1F"/>
    <w:rsid w:val="16684B86"/>
    <w:rsid w:val="16B27B85"/>
    <w:rsid w:val="16D10537"/>
    <w:rsid w:val="178A352D"/>
    <w:rsid w:val="17EA27C8"/>
    <w:rsid w:val="183A374F"/>
    <w:rsid w:val="184001E5"/>
    <w:rsid w:val="189C7F66"/>
    <w:rsid w:val="18BB7AA9"/>
    <w:rsid w:val="18DE7774"/>
    <w:rsid w:val="199B3931"/>
    <w:rsid w:val="19D27D5A"/>
    <w:rsid w:val="19FB2A6A"/>
    <w:rsid w:val="1A056C19"/>
    <w:rsid w:val="1AB55499"/>
    <w:rsid w:val="1AC35C7E"/>
    <w:rsid w:val="1CD717F7"/>
    <w:rsid w:val="1CE123EB"/>
    <w:rsid w:val="1D344C11"/>
    <w:rsid w:val="1D984B0B"/>
    <w:rsid w:val="1DA358F3"/>
    <w:rsid w:val="1DB241CE"/>
    <w:rsid w:val="1DBC75AB"/>
    <w:rsid w:val="1DF47EFC"/>
    <w:rsid w:val="1E3824DF"/>
    <w:rsid w:val="1E54477C"/>
    <w:rsid w:val="1E5D0198"/>
    <w:rsid w:val="1E7D392C"/>
    <w:rsid w:val="1FAA740D"/>
    <w:rsid w:val="203C70C3"/>
    <w:rsid w:val="205729C2"/>
    <w:rsid w:val="21326193"/>
    <w:rsid w:val="2197576F"/>
    <w:rsid w:val="220B7CE2"/>
    <w:rsid w:val="223C4942"/>
    <w:rsid w:val="225915D9"/>
    <w:rsid w:val="22D34247"/>
    <w:rsid w:val="22E449E3"/>
    <w:rsid w:val="23EC450F"/>
    <w:rsid w:val="244F0582"/>
    <w:rsid w:val="24DE36B4"/>
    <w:rsid w:val="24ED38F7"/>
    <w:rsid w:val="259E4AE4"/>
    <w:rsid w:val="25BA1A2C"/>
    <w:rsid w:val="25CC4AC7"/>
    <w:rsid w:val="263A3F5E"/>
    <w:rsid w:val="265956E8"/>
    <w:rsid w:val="26CF7759"/>
    <w:rsid w:val="27220408"/>
    <w:rsid w:val="284A66B4"/>
    <w:rsid w:val="28940C5A"/>
    <w:rsid w:val="28FC5481"/>
    <w:rsid w:val="294B2AF9"/>
    <w:rsid w:val="29650576"/>
    <w:rsid w:val="299711CA"/>
    <w:rsid w:val="29A3536C"/>
    <w:rsid w:val="2ADA1CC1"/>
    <w:rsid w:val="2C5D5807"/>
    <w:rsid w:val="2C624BCB"/>
    <w:rsid w:val="2CC910BB"/>
    <w:rsid w:val="2CD94E18"/>
    <w:rsid w:val="2D027294"/>
    <w:rsid w:val="2D265BF9"/>
    <w:rsid w:val="2D271EF1"/>
    <w:rsid w:val="2D6015E1"/>
    <w:rsid w:val="2D9139BA"/>
    <w:rsid w:val="2DA378CF"/>
    <w:rsid w:val="2E5A1FFE"/>
    <w:rsid w:val="2FA774C5"/>
    <w:rsid w:val="2FBD06F2"/>
    <w:rsid w:val="302E5624"/>
    <w:rsid w:val="308E5F8F"/>
    <w:rsid w:val="30EF6236"/>
    <w:rsid w:val="315125C9"/>
    <w:rsid w:val="325C5673"/>
    <w:rsid w:val="330D5FFA"/>
    <w:rsid w:val="331704BD"/>
    <w:rsid w:val="33E77F68"/>
    <w:rsid w:val="34AF10FF"/>
    <w:rsid w:val="34C71A6F"/>
    <w:rsid w:val="35646427"/>
    <w:rsid w:val="357240D1"/>
    <w:rsid w:val="35B77D36"/>
    <w:rsid w:val="3627057D"/>
    <w:rsid w:val="362B4280"/>
    <w:rsid w:val="3667350A"/>
    <w:rsid w:val="36931B42"/>
    <w:rsid w:val="36D40A50"/>
    <w:rsid w:val="36D923C2"/>
    <w:rsid w:val="36F138FF"/>
    <w:rsid w:val="37774A03"/>
    <w:rsid w:val="3778525B"/>
    <w:rsid w:val="398B093D"/>
    <w:rsid w:val="39C031FB"/>
    <w:rsid w:val="3A5B3385"/>
    <w:rsid w:val="3A771C93"/>
    <w:rsid w:val="3AE659CF"/>
    <w:rsid w:val="3B197DC5"/>
    <w:rsid w:val="3B4F0A10"/>
    <w:rsid w:val="3BBA40DC"/>
    <w:rsid w:val="3D8B0902"/>
    <w:rsid w:val="3D9E3FB1"/>
    <w:rsid w:val="3DC2196D"/>
    <w:rsid w:val="3E047890"/>
    <w:rsid w:val="3E7964D0"/>
    <w:rsid w:val="405D7F41"/>
    <w:rsid w:val="40B97058"/>
    <w:rsid w:val="41494290"/>
    <w:rsid w:val="41A95DEA"/>
    <w:rsid w:val="42661C8E"/>
    <w:rsid w:val="4292224C"/>
    <w:rsid w:val="429C453B"/>
    <w:rsid w:val="42D331F3"/>
    <w:rsid w:val="43670FED"/>
    <w:rsid w:val="43D3053B"/>
    <w:rsid w:val="4427252A"/>
    <w:rsid w:val="44844807"/>
    <w:rsid w:val="452D1F98"/>
    <w:rsid w:val="4541586E"/>
    <w:rsid w:val="4585575A"/>
    <w:rsid w:val="45F00B14"/>
    <w:rsid w:val="46A410D3"/>
    <w:rsid w:val="46C46794"/>
    <w:rsid w:val="46EA0282"/>
    <w:rsid w:val="476615BC"/>
    <w:rsid w:val="4777590E"/>
    <w:rsid w:val="48EB45F8"/>
    <w:rsid w:val="48FD5F50"/>
    <w:rsid w:val="49B760FE"/>
    <w:rsid w:val="49EF3AEA"/>
    <w:rsid w:val="4A1D1144"/>
    <w:rsid w:val="4A655B5A"/>
    <w:rsid w:val="4AA438C1"/>
    <w:rsid w:val="4B674049"/>
    <w:rsid w:val="4BA10E14"/>
    <w:rsid w:val="4BF72148"/>
    <w:rsid w:val="4CD05815"/>
    <w:rsid w:val="4CE07841"/>
    <w:rsid w:val="4CE64031"/>
    <w:rsid w:val="4D2A00B7"/>
    <w:rsid w:val="4EB36188"/>
    <w:rsid w:val="4EBA37AE"/>
    <w:rsid w:val="4EF26DDF"/>
    <w:rsid w:val="4F534929"/>
    <w:rsid w:val="4F560168"/>
    <w:rsid w:val="500D6A78"/>
    <w:rsid w:val="513B474C"/>
    <w:rsid w:val="515B3DD0"/>
    <w:rsid w:val="51E4443C"/>
    <w:rsid w:val="529E42FF"/>
    <w:rsid w:val="5547140C"/>
    <w:rsid w:val="55861609"/>
    <w:rsid w:val="55C608F3"/>
    <w:rsid w:val="55D1751B"/>
    <w:rsid w:val="55FA0F2F"/>
    <w:rsid w:val="56072347"/>
    <w:rsid w:val="56B45DB6"/>
    <w:rsid w:val="56B80990"/>
    <w:rsid w:val="571C6E3A"/>
    <w:rsid w:val="575136EE"/>
    <w:rsid w:val="575A3A43"/>
    <w:rsid w:val="57867057"/>
    <w:rsid w:val="57E3453E"/>
    <w:rsid w:val="585B5F86"/>
    <w:rsid w:val="58DA3BB7"/>
    <w:rsid w:val="59374B66"/>
    <w:rsid w:val="59386C6B"/>
    <w:rsid w:val="59484FC5"/>
    <w:rsid w:val="59531717"/>
    <w:rsid w:val="59CC565C"/>
    <w:rsid w:val="5A3966BC"/>
    <w:rsid w:val="5A8E4C59"/>
    <w:rsid w:val="5AF20E4A"/>
    <w:rsid w:val="5B5C4D58"/>
    <w:rsid w:val="5C3B671B"/>
    <w:rsid w:val="5CF50FC0"/>
    <w:rsid w:val="5CFA3A67"/>
    <w:rsid w:val="5D037636"/>
    <w:rsid w:val="5D283143"/>
    <w:rsid w:val="5D47477D"/>
    <w:rsid w:val="5DA17EB3"/>
    <w:rsid w:val="5DEA21A7"/>
    <w:rsid w:val="5E39244E"/>
    <w:rsid w:val="5E470538"/>
    <w:rsid w:val="5E742604"/>
    <w:rsid w:val="5E9569CA"/>
    <w:rsid w:val="5F081D78"/>
    <w:rsid w:val="5F592C83"/>
    <w:rsid w:val="5FAD16DE"/>
    <w:rsid w:val="5FC5111D"/>
    <w:rsid w:val="60882B0B"/>
    <w:rsid w:val="608C15DE"/>
    <w:rsid w:val="60A30D33"/>
    <w:rsid w:val="60B116A2"/>
    <w:rsid w:val="612F0D6B"/>
    <w:rsid w:val="616B6AC4"/>
    <w:rsid w:val="61907509"/>
    <w:rsid w:val="61F34802"/>
    <w:rsid w:val="62886432"/>
    <w:rsid w:val="63780686"/>
    <w:rsid w:val="64414CD7"/>
    <w:rsid w:val="64A82A8F"/>
    <w:rsid w:val="6536289C"/>
    <w:rsid w:val="65385EEE"/>
    <w:rsid w:val="65D5373C"/>
    <w:rsid w:val="666920D7"/>
    <w:rsid w:val="66A57170"/>
    <w:rsid w:val="66B9772A"/>
    <w:rsid w:val="68093B71"/>
    <w:rsid w:val="683C2ED5"/>
    <w:rsid w:val="68DB2693"/>
    <w:rsid w:val="68F5262E"/>
    <w:rsid w:val="69E77EE2"/>
    <w:rsid w:val="69FA2ED0"/>
    <w:rsid w:val="6A701C86"/>
    <w:rsid w:val="6B6712DB"/>
    <w:rsid w:val="6BAE0F9B"/>
    <w:rsid w:val="6BD303A6"/>
    <w:rsid w:val="6C164AAF"/>
    <w:rsid w:val="6CBA31E9"/>
    <w:rsid w:val="6D8E6FF3"/>
    <w:rsid w:val="6DE54739"/>
    <w:rsid w:val="6E7206C2"/>
    <w:rsid w:val="6EFC4430"/>
    <w:rsid w:val="6F046E40"/>
    <w:rsid w:val="6F4D4C8B"/>
    <w:rsid w:val="70626FA0"/>
    <w:rsid w:val="709B1ECD"/>
    <w:rsid w:val="717B5E9D"/>
    <w:rsid w:val="71D90A58"/>
    <w:rsid w:val="71E7144B"/>
    <w:rsid w:val="721F290F"/>
    <w:rsid w:val="724E4528"/>
    <w:rsid w:val="72676064"/>
    <w:rsid w:val="72964253"/>
    <w:rsid w:val="73137F9A"/>
    <w:rsid w:val="73504D4A"/>
    <w:rsid w:val="739E1EA5"/>
    <w:rsid w:val="74C65899"/>
    <w:rsid w:val="74D214FB"/>
    <w:rsid w:val="752626FA"/>
    <w:rsid w:val="756165EF"/>
    <w:rsid w:val="76404C02"/>
    <w:rsid w:val="76937428"/>
    <w:rsid w:val="76B25658"/>
    <w:rsid w:val="77302EC9"/>
    <w:rsid w:val="7794300A"/>
    <w:rsid w:val="77D4565A"/>
    <w:rsid w:val="78634CE1"/>
    <w:rsid w:val="78640CB9"/>
    <w:rsid w:val="78930284"/>
    <w:rsid w:val="78C80EDF"/>
    <w:rsid w:val="78E37083"/>
    <w:rsid w:val="790B101E"/>
    <w:rsid w:val="798017B9"/>
    <w:rsid w:val="7A0D74F1"/>
    <w:rsid w:val="7A1477AB"/>
    <w:rsid w:val="7A2353E6"/>
    <w:rsid w:val="7B764B08"/>
    <w:rsid w:val="7BF00A26"/>
    <w:rsid w:val="7CB4634A"/>
    <w:rsid w:val="7D0F17D2"/>
    <w:rsid w:val="7D8815CE"/>
    <w:rsid w:val="7DAF6705"/>
    <w:rsid w:val="7EDE145C"/>
    <w:rsid w:val="7F38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CA" w:eastAsia="en-CA" w:bidi="ar-SA"/>
    </w:rPr>
  </w:style>
  <w:style w:type="paragraph" w:styleId="2">
    <w:name w:val="heading 1"/>
    <w:basedOn w:val="1"/>
    <w:next w:val="1"/>
    <w:autoRedefine/>
    <w:qFormat/>
    <w:uiPriority w:val="9"/>
    <w:pPr>
      <w:widowControl w:val="0"/>
      <w:numPr>
        <w:ilvl w:val="0"/>
        <w:numId w:val="1"/>
      </w:numPr>
      <w:spacing w:before="120" w:beforeLines="50" w:line="360" w:lineRule="auto"/>
      <w:jc w:val="both"/>
      <w:outlineLvl w:val="0"/>
    </w:pPr>
    <w:rPr>
      <w:rFonts w:eastAsia="宋体"/>
      <w:b/>
      <w:bCs/>
      <w:kern w:val="2"/>
      <w:sz w:val="28"/>
      <w:lang w:val="en-US" w:eastAsia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5"/>
    <w:autoRedefine/>
    <w:unhideWhenUsed/>
    <w:qFormat/>
    <w:uiPriority w:val="99"/>
  </w:style>
  <w:style w:type="paragraph" w:styleId="4">
    <w:name w:val="Body Text 3"/>
    <w:basedOn w:val="1"/>
    <w:link w:val="27"/>
    <w:autoRedefine/>
    <w:qFormat/>
    <w:uiPriority w:val="0"/>
    <w:pPr>
      <w:spacing w:after="120"/>
    </w:pPr>
    <w:rPr>
      <w:rFonts w:eastAsia="宋体"/>
      <w:color w:val="595959"/>
      <w:sz w:val="16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20"/>
    <w:autoRedefine/>
    <w:qFormat/>
    <w:uiPriority w:val="99"/>
    <w:pPr>
      <w:tabs>
        <w:tab w:val="center" w:pos="4320"/>
        <w:tab w:val="right" w:pos="8640"/>
      </w:tabs>
    </w:pPr>
  </w:style>
  <w:style w:type="paragraph" w:styleId="8">
    <w:name w:val="header"/>
    <w:basedOn w:val="1"/>
    <w:autoRedefine/>
    <w:qFormat/>
    <w:uiPriority w:val="0"/>
    <w:pPr>
      <w:tabs>
        <w:tab w:val="center" w:pos="4320"/>
        <w:tab w:val="right" w:pos="8640"/>
      </w:tabs>
    </w:pPr>
  </w:style>
  <w:style w:type="paragraph" w:styleId="9">
    <w:name w:val="Subtitle"/>
    <w:basedOn w:val="1"/>
    <w:next w:val="1"/>
    <w:link w:val="22"/>
    <w:autoRedefine/>
    <w:qFormat/>
    <w:uiPriority w:val="0"/>
    <w:pPr>
      <w:widowControl w:val="0"/>
      <w:spacing w:line="360" w:lineRule="auto"/>
      <w:jc w:val="both"/>
    </w:pPr>
    <w:rPr>
      <w:rFonts w:ascii="Cambria" w:hAnsi="Cambria" w:eastAsia="宋体" w:cs="Cambria"/>
      <w:b/>
      <w:kern w:val="2"/>
      <w:lang w:val="en-US" w:eastAsia="zh-CN"/>
    </w:rPr>
  </w:style>
  <w:style w:type="paragraph" w:styleId="10">
    <w:name w:val="Title"/>
    <w:basedOn w:val="1"/>
    <w:next w:val="1"/>
    <w:autoRedefine/>
    <w:qFormat/>
    <w:uiPriority w:val="10"/>
    <w:pPr>
      <w:spacing w:before="240" w:after="60"/>
      <w:outlineLvl w:val="0"/>
    </w:pPr>
    <w:rPr>
      <w:rFonts w:asciiTheme="majorHAnsi" w:hAnsiTheme="majorHAnsi" w:eastAsiaTheme="majorEastAsia" w:cstheme="majorBidi"/>
      <w:b/>
      <w:bCs/>
      <w:szCs w:val="32"/>
    </w:rPr>
  </w:style>
  <w:style w:type="paragraph" w:styleId="11">
    <w:name w:val="annotation subject"/>
    <w:basedOn w:val="3"/>
    <w:next w:val="3"/>
    <w:link w:val="26"/>
    <w:autoRedefine/>
    <w:qFormat/>
    <w:uiPriority w:val="0"/>
    <w:rPr>
      <w:b/>
      <w:bCs/>
    </w:rPr>
  </w:style>
  <w:style w:type="table" w:styleId="13">
    <w:name w:val="Table Grid"/>
    <w:basedOn w:val="12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qFormat/>
    <w:uiPriority w:val="0"/>
    <w:rPr>
      <w:color w:val="0000FF"/>
      <w:u w:val="single"/>
    </w:rPr>
  </w:style>
  <w:style w:type="character" w:styleId="16">
    <w:name w:val="annotation reference"/>
    <w:basedOn w:val="14"/>
    <w:autoRedefine/>
    <w:qFormat/>
    <w:uiPriority w:val="0"/>
    <w:rPr>
      <w:sz w:val="21"/>
      <w:szCs w:val="21"/>
    </w:rPr>
  </w:style>
  <w:style w:type="paragraph" w:customStyle="1" w:styleId="17">
    <w:name w:val="letter text"/>
    <w:basedOn w:val="1"/>
    <w:autoRedefine/>
    <w:qFormat/>
    <w:uiPriority w:val="0"/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NormalCharacter"/>
    <w:autoRedefine/>
    <w:qFormat/>
    <w:uiPriority w:val="0"/>
  </w:style>
  <w:style w:type="character" w:customStyle="1" w:styleId="20">
    <w:name w:val="页脚 字符"/>
    <w:basedOn w:val="14"/>
    <w:link w:val="7"/>
    <w:autoRedefine/>
    <w:qFormat/>
    <w:uiPriority w:val="99"/>
    <w:rPr>
      <w:rFonts w:eastAsia="Times New Roman"/>
      <w:sz w:val="24"/>
      <w:szCs w:val="24"/>
      <w:lang w:val="en-CA" w:eastAsia="en-CA"/>
    </w:rPr>
  </w:style>
  <w:style w:type="character" w:customStyle="1" w:styleId="21">
    <w:name w:val="批注框文本 字符"/>
    <w:basedOn w:val="14"/>
    <w:link w:val="6"/>
    <w:autoRedefine/>
    <w:qFormat/>
    <w:uiPriority w:val="0"/>
    <w:rPr>
      <w:rFonts w:eastAsia="Times New Roman"/>
      <w:sz w:val="18"/>
      <w:szCs w:val="18"/>
      <w:lang w:val="en-CA" w:eastAsia="en-CA"/>
    </w:rPr>
  </w:style>
  <w:style w:type="character" w:customStyle="1" w:styleId="22">
    <w:name w:val="副标题 字符"/>
    <w:basedOn w:val="14"/>
    <w:link w:val="9"/>
    <w:autoRedefine/>
    <w:qFormat/>
    <w:uiPriority w:val="0"/>
    <w:rPr>
      <w:rFonts w:ascii="Cambria" w:hAnsi="Cambria" w:cs="Cambria"/>
      <w:b/>
      <w:kern w:val="2"/>
      <w:sz w:val="24"/>
      <w:szCs w:val="24"/>
    </w:rPr>
  </w:style>
  <w:style w:type="character" w:customStyle="1" w:styleId="23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1"/>
    <w:autoRedefine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en-CA" w:eastAsia="en-CA" w:bidi="ar-SA"/>
    </w:rPr>
  </w:style>
  <w:style w:type="character" w:customStyle="1" w:styleId="25">
    <w:name w:val="批注文字 字符"/>
    <w:basedOn w:val="14"/>
    <w:link w:val="3"/>
    <w:autoRedefine/>
    <w:qFormat/>
    <w:uiPriority w:val="99"/>
    <w:rPr>
      <w:rFonts w:eastAsia="Times New Roman"/>
      <w:sz w:val="24"/>
      <w:szCs w:val="24"/>
      <w:lang w:val="en-CA" w:eastAsia="en-CA"/>
    </w:rPr>
  </w:style>
  <w:style w:type="character" w:customStyle="1" w:styleId="26">
    <w:name w:val="批注主题 字符"/>
    <w:basedOn w:val="25"/>
    <w:link w:val="11"/>
    <w:autoRedefine/>
    <w:qFormat/>
    <w:uiPriority w:val="0"/>
    <w:rPr>
      <w:rFonts w:eastAsia="Times New Roman"/>
      <w:b/>
      <w:bCs/>
      <w:sz w:val="24"/>
      <w:szCs w:val="24"/>
      <w:lang w:val="en-CA" w:eastAsia="en-CA"/>
    </w:rPr>
  </w:style>
  <w:style w:type="character" w:customStyle="1" w:styleId="27">
    <w:name w:val="正文文本 3 字符"/>
    <w:basedOn w:val="14"/>
    <w:link w:val="4"/>
    <w:qFormat/>
    <w:uiPriority w:val="0"/>
    <w:rPr>
      <w:color w:val="595959"/>
      <w:sz w:val="16"/>
      <w:szCs w:val="24"/>
      <w:lang w:val="en-CA" w:eastAsia="en-CA"/>
    </w:rPr>
  </w:style>
  <w:style w:type="character" w:customStyle="1" w:styleId="28">
    <w:name w:val="ts-alignment-element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38beb01518f3772aede89f94daa5a9c3\&#34013;&#33394;&#31995;&#21019;&#24847;&#20449;&#3244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079156-EA4F-474A-A401-153514BD2D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蓝色系创意信纸.doc.docx</Template>
  <Pages>1</Pages>
  <Words>309</Words>
  <Characters>1769</Characters>
  <Lines>89</Lines>
  <Paragraphs>25</Paragraphs>
  <TotalTime>7</TotalTime>
  <ScaleCrop>false</ScaleCrop>
  <LinksUpToDate>false</LinksUpToDate>
  <CharactersWithSpaces>2214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2025-06-05T04:11:00Z</dcterms:created>
  <dc:creator>紫晶灵</dc:creator>
  <cp:lastModifiedBy>王怡0827</cp:lastModifiedBy>
  <cp:lastPrinted>2024-05-30T04:57:00Z</cp:lastPrinted>
  <dcterms:modified xsi:type="dcterms:W3CDTF">2026-07-15T08:38:22Z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2C4D36AFC4B84A6F9DD25FBB617E4A76_13</vt:lpwstr>
  </property>
  <property fmtid="{D5CDD505-2E9C-101B-9397-08002B2CF9AE}" pid="4" name="KSOTemplateDocerSaveRecord">
    <vt:lpwstr>eyJoZGlkIjoiNzlhYTZlYjExMjNjNTc4OTAwODk2OGNiZmE3MjMxM2YiLCJ1c2VySWQiOiIzMjg2MDM4MjkifQ==</vt:lpwstr>
  </property>
</Properties>
</file>